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AC54930" w14:textId="6C5AC2BE" w:rsidR="001C13A7" w:rsidRPr="008332F7" w:rsidRDefault="008E2920" w:rsidP="008332F7">
      <w:pPr>
        <w:spacing w:line="240" w:lineRule="auto"/>
        <w:jc w:val="right"/>
        <w:rPr>
          <w:rFonts w:ascii="Verdana" w:hAnsi="Verdana"/>
          <w:b/>
          <w:color w:val="FFFFFF" w:themeColor="background1"/>
          <w:sz w:val="28"/>
          <w:szCs w:val="28"/>
          <w:lang w:val="de-DE"/>
        </w:rPr>
      </w:pPr>
      <w:r>
        <w:rPr>
          <w:noProof/>
          <w:lang w:val="en-US"/>
        </w:rPr>
        <w:drawing>
          <wp:anchor distT="0" distB="0" distL="114300" distR="114300" simplePos="0" relativeHeight="251753472" behindDoc="0" locked="0" layoutInCell="1" allowOverlap="1" wp14:anchorId="0E939752" wp14:editId="0D42165C">
            <wp:simplePos x="0" y="0"/>
            <wp:positionH relativeFrom="page">
              <wp:align>left</wp:align>
            </wp:positionH>
            <wp:positionV relativeFrom="paragraph">
              <wp:posOffset>-1643380</wp:posOffset>
            </wp:positionV>
            <wp:extent cx="5324046" cy="7552347"/>
            <wp:effectExtent l="0" t="0" r="0" b="0"/>
            <wp:wrapNone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Helvetia Schweizer Cup_Page_1.jpe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24046" cy="75523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95A4F5" w14:textId="0B255CD9" w:rsidR="001C13A7" w:rsidRDefault="001C13A7">
      <w:r>
        <w:br w:type="page"/>
      </w:r>
    </w:p>
    <w:p w14:paraId="019E75A2" w14:textId="7D1DEFBF" w:rsidR="00CE3232" w:rsidRDefault="005D2B53">
      <w:pPr>
        <w:rPr>
          <w:noProof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D8DAFC7" wp14:editId="3B60834A">
                <wp:simplePos x="0" y="0"/>
                <wp:positionH relativeFrom="column">
                  <wp:align>left</wp:align>
                </wp:positionH>
                <wp:positionV relativeFrom="paragraph">
                  <wp:posOffset>-298541</wp:posOffset>
                </wp:positionV>
                <wp:extent cx="4495800" cy="5094514"/>
                <wp:effectExtent l="0" t="0" r="0" b="0"/>
                <wp:wrapNone/>
                <wp:docPr id="19" name="Textfeld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5800" cy="50945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041D265" w14:textId="556190C0" w:rsidR="00A2003F" w:rsidRPr="007D6C97" w:rsidRDefault="00A2003F" w:rsidP="00A2003F">
                            <w:pPr>
                              <w:rPr>
                                <w:b/>
                                <w:bCs/>
                                <w:color w:val="943634" w:themeColor="accent2" w:themeShade="BF"/>
                                <w:sz w:val="24"/>
                                <w:szCs w:val="24"/>
                              </w:rPr>
                            </w:pPr>
                            <w:r w:rsidRPr="007D6C97">
                              <w:rPr>
                                <w:b/>
                                <w:bCs/>
                                <w:color w:val="943634" w:themeColor="accent2" w:themeShade="BF"/>
                                <w:sz w:val="24"/>
                                <w:szCs w:val="24"/>
                              </w:rPr>
                              <w:t>Liebe Matchbesucher</w:t>
                            </w:r>
                            <w:r w:rsidR="0011153E">
                              <w:rPr>
                                <w:b/>
                                <w:bCs/>
                                <w:color w:val="943634" w:themeColor="accent2" w:themeShade="BF"/>
                                <w:sz w:val="24"/>
                                <w:szCs w:val="24"/>
                              </w:rPr>
                              <w:t>/</w:t>
                            </w:r>
                            <w:r w:rsidRPr="007D6C97">
                              <w:rPr>
                                <w:b/>
                                <w:bCs/>
                                <w:color w:val="943634" w:themeColor="accent2" w:themeShade="BF"/>
                                <w:sz w:val="24"/>
                                <w:szCs w:val="24"/>
                              </w:rPr>
                              <w:t>innen</w:t>
                            </w:r>
                          </w:p>
                          <w:p w14:paraId="32353168" w14:textId="45E61D15" w:rsidR="00067974" w:rsidRPr="0002589B" w:rsidRDefault="00067974" w:rsidP="00ED0198">
                            <w:pPr>
                              <w:spacing w:after="0" w:line="240" w:lineRule="auto"/>
                              <w:rPr>
                                <w:rFonts w:eastAsiaTheme="minorEastAsia"/>
                                <w:lang w:val="de-DE"/>
                              </w:rPr>
                            </w:pPr>
                            <w:r>
                              <w:rPr>
                                <w:rFonts w:eastAsiaTheme="minorEastAsia"/>
                                <w:lang w:val="de-DE"/>
                              </w:rPr>
                              <w:t>D</w:t>
                            </w:r>
                            <w:r w:rsidRPr="0002589B">
                              <w:rPr>
                                <w:rFonts w:eastAsiaTheme="minorEastAsia"/>
                                <w:lang w:val="de-DE"/>
                              </w:rPr>
                              <w:t xml:space="preserve">er FC Iliria Solothurn begrüsst Sie recht herzlich </w:t>
                            </w:r>
                            <w:r>
                              <w:rPr>
                                <w:rFonts w:eastAsiaTheme="minorEastAsia"/>
                                <w:lang w:val="de-DE"/>
                              </w:rPr>
                              <w:t>z</w:t>
                            </w:r>
                            <w:r w:rsidRPr="0002589B">
                              <w:rPr>
                                <w:rFonts w:eastAsiaTheme="minorEastAsia"/>
                                <w:lang w:val="de-DE"/>
                              </w:rPr>
                              <w:t>u</w:t>
                            </w:r>
                            <w:r>
                              <w:rPr>
                                <w:rFonts w:eastAsiaTheme="minorEastAsia"/>
                                <w:lang w:val="de-DE"/>
                              </w:rPr>
                              <w:t xml:space="preserve">m </w:t>
                            </w:r>
                            <w:r w:rsidRPr="0002589B">
                              <w:rPr>
                                <w:rFonts w:eastAsiaTheme="minorEastAsia"/>
                                <w:lang w:val="de-DE"/>
                              </w:rPr>
                              <w:t xml:space="preserve">heutigen Helvetia Schweizer Cup Spiel 1/32 Final, im Stadion </w:t>
                            </w:r>
                            <w:r>
                              <w:rPr>
                                <w:rFonts w:eastAsiaTheme="minorEastAsia"/>
                                <w:lang w:val="de-DE"/>
                              </w:rPr>
                              <w:t xml:space="preserve">FC </w:t>
                            </w:r>
                            <w:r w:rsidRPr="0002589B">
                              <w:rPr>
                                <w:rFonts w:eastAsiaTheme="minorEastAsia"/>
                                <w:lang w:val="de-DE"/>
                              </w:rPr>
                              <w:t>Solothurn.</w:t>
                            </w:r>
                          </w:p>
                          <w:p w14:paraId="3DB523AB" w14:textId="77777777" w:rsidR="00067974" w:rsidRPr="0002589B" w:rsidRDefault="00067974" w:rsidP="00ED019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eastAsia="Times New Roman" w:cs="Times New Roman"/>
                                <w:color w:val="000000"/>
                                <w:lang w:eastAsia="de-CH"/>
                              </w:rPr>
                            </w:pPr>
                            <w:r w:rsidRPr="0002589B">
                              <w:rPr>
                                <w:rFonts w:eastAsia="Times New Roman" w:cs="Times New Roman"/>
                                <w:color w:val="000000"/>
                                <w:lang w:eastAsia="de-CH"/>
                              </w:rPr>
                              <w:t>Unser</w:t>
                            </w:r>
                            <w:r>
                              <w:rPr>
                                <w:rFonts w:eastAsia="Times New Roman" w:cs="Times New Roman"/>
                                <w:color w:val="000000"/>
                                <w:lang w:eastAsia="de-CH"/>
                              </w:rPr>
                              <w:t xml:space="preserve"> </w:t>
                            </w:r>
                            <w:r w:rsidRPr="0002589B">
                              <w:rPr>
                                <w:rFonts w:eastAsia="Times New Roman" w:cs="Times New Roman"/>
                                <w:color w:val="000000"/>
                                <w:lang w:eastAsia="de-CH"/>
                              </w:rPr>
                              <w:t>heutige</w:t>
                            </w:r>
                            <w:r>
                              <w:rPr>
                                <w:rFonts w:eastAsia="Times New Roman" w:cs="Times New Roman"/>
                                <w:color w:val="000000"/>
                                <w:lang w:eastAsia="de-CH"/>
                              </w:rPr>
                              <w:t xml:space="preserve">r </w:t>
                            </w:r>
                            <w:r w:rsidRPr="0002589B">
                              <w:rPr>
                                <w:rFonts w:eastAsia="Times New Roman" w:cs="Times New Roman"/>
                                <w:color w:val="000000"/>
                                <w:lang w:eastAsia="de-CH"/>
                              </w:rPr>
                              <w:t xml:space="preserve">Gegner </w:t>
                            </w:r>
                            <w:r>
                              <w:rPr>
                                <w:rFonts w:eastAsia="Times New Roman" w:cs="Times New Roman"/>
                                <w:color w:val="000000"/>
                                <w:lang w:eastAsia="de-CH"/>
                              </w:rPr>
                              <w:t xml:space="preserve">aus der </w:t>
                            </w:r>
                            <w:r w:rsidRPr="0002589B">
                              <w:rPr>
                                <w:rFonts w:eastAsia="Times New Roman" w:cs="Times New Roman"/>
                                <w:color w:val="000000"/>
                                <w:lang w:eastAsia="de-CH"/>
                              </w:rPr>
                              <w:t xml:space="preserve">Challenge League </w:t>
                            </w:r>
                            <w:r>
                              <w:rPr>
                                <w:rFonts w:eastAsia="Times New Roman" w:cs="Times New Roman"/>
                                <w:color w:val="000000"/>
                                <w:lang w:eastAsia="de-CH"/>
                              </w:rPr>
                              <w:t xml:space="preserve">ist der </w:t>
                            </w:r>
                            <w:r w:rsidRPr="0002589B">
                              <w:rPr>
                                <w:rFonts w:eastAsia="Times New Roman" w:cs="Times New Roman"/>
                                <w:color w:val="000000"/>
                                <w:lang w:eastAsia="de-CH"/>
                              </w:rPr>
                              <w:t>Club FC Lausanne-Sport.</w:t>
                            </w:r>
                          </w:p>
                          <w:p w14:paraId="4A04F631" w14:textId="77777777" w:rsidR="00A2003F" w:rsidRPr="0002589B" w:rsidRDefault="00A2003F" w:rsidP="00ED019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eastAsia="Times New Roman" w:cs="Times New Roman"/>
                                <w:color w:val="000000"/>
                                <w:lang w:eastAsia="de-CH"/>
                              </w:rPr>
                            </w:pPr>
                          </w:p>
                          <w:p w14:paraId="24662433" w14:textId="77777777" w:rsidR="00067974" w:rsidRDefault="00A2003F" w:rsidP="00ED0198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cs="Arial"/>
                                <w:color w:val="000000"/>
                              </w:rPr>
                            </w:pPr>
                            <w:r w:rsidRPr="0002589B">
                              <w:rPr>
                                <w:rFonts w:eastAsia="Times New Roman" w:cs="Times New Roman"/>
                                <w:color w:val="000000"/>
                                <w:lang w:eastAsia="de-CH"/>
                              </w:rPr>
                              <w:t>Für unsere Mannschaft ist d</w:t>
                            </w:r>
                            <w:r w:rsidR="00067974">
                              <w:rPr>
                                <w:rFonts w:eastAsia="Times New Roman" w:cs="Times New Roman"/>
                                <w:color w:val="000000"/>
                                <w:lang w:eastAsia="de-CH"/>
                              </w:rPr>
                              <w:t>ies</w:t>
                            </w:r>
                            <w:r w:rsidRPr="0002589B">
                              <w:rPr>
                                <w:rFonts w:eastAsia="Times New Roman" w:cs="Times New Roman"/>
                                <w:color w:val="000000"/>
                                <w:lang w:eastAsia="de-CH"/>
                              </w:rPr>
                              <w:t xml:space="preserve"> eine </w:t>
                            </w:r>
                            <w:r w:rsidR="00067974">
                              <w:rPr>
                                <w:rFonts w:eastAsia="Times New Roman" w:cs="Times New Roman"/>
                                <w:color w:val="000000"/>
                                <w:lang w:eastAsia="de-CH"/>
                              </w:rPr>
                              <w:t xml:space="preserve">weitere </w:t>
                            </w:r>
                            <w:r w:rsidRPr="0002589B">
                              <w:rPr>
                                <w:rFonts w:eastAsia="Times New Roman" w:cs="Times New Roman"/>
                                <w:color w:val="000000"/>
                                <w:lang w:eastAsia="de-CH"/>
                              </w:rPr>
                              <w:t>Erfahrung</w:t>
                            </w:r>
                            <w:r w:rsidR="00067974">
                              <w:rPr>
                                <w:rFonts w:eastAsia="Times New Roman" w:cs="Times New Roman"/>
                                <w:color w:val="000000"/>
                                <w:lang w:eastAsia="de-CH"/>
                              </w:rPr>
                              <w:t xml:space="preserve"> im Schweizer Cup</w:t>
                            </w:r>
                            <w:r w:rsidRPr="0002589B">
                              <w:rPr>
                                <w:rFonts w:eastAsia="Times New Roman" w:cs="Times New Roman"/>
                                <w:color w:val="000000"/>
                                <w:lang w:eastAsia="de-CH"/>
                              </w:rPr>
                              <w:t xml:space="preserve">. </w:t>
                            </w:r>
                            <w:r w:rsidR="00067974">
                              <w:rPr>
                                <w:rFonts w:eastAsia="Times New Roman" w:cs="Times New Roman"/>
                                <w:color w:val="000000"/>
                                <w:lang w:eastAsia="de-CH"/>
                              </w:rPr>
                              <w:t xml:space="preserve">Nach der </w:t>
                            </w:r>
                            <w:r w:rsidR="00067974">
                              <w:rPr>
                                <w:rFonts w:cs="Arial"/>
                                <w:color w:val="000000"/>
                              </w:rPr>
                              <w:t xml:space="preserve">sehr </w:t>
                            </w:r>
                            <w:r w:rsidRPr="0002589B">
                              <w:rPr>
                                <w:rFonts w:cs="Arial"/>
                                <w:color w:val="000000"/>
                              </w:rPr>
                              <w:t xml:space="preserve">kurzen Sommerpause </w:t>
                            </w:r>
                            <w:r w:rsidR="00067974">
                              <w:rPr>
                                <w:rFonts w:cs="Arial"/>
                                <w:color w:val="000000"/>
                              </w:rPr>
                              <w:t>haben die Spieler das Training wieder aufgenommen. Leider konnte die Vorbereitung wegen vielen Ferienabsenzen nicht optimal a</w:t>
                            </w:r>
                            <w:bookmarkStart w:id="0" w:name="_GoBack"/>
                            <w:bookmarkEnd w:id="0"/>
                            <w:r w:rsidR="00067974">
                              <w:rPr>
                                <w:rFonts w:cs="Arial"/>
                                <w:color w:val="000000"/>
                              </w:rPr>
                              <w:t xml:space="preserve">usgenutzt werden. </w:t>
                            </w:r>
                          </w:p>
                          <w:p w14:paraId="44C55B69" w14:textId="3B6AE38B" w:rsidR="00A2003F" w:rsidRPr="0002589B" w:rsidRDefault="00A2003F" w:rsidP="00ED0198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cs="Arial"/>
                                <w:color w:val="000000"/>
                              </w:rPr>
                            </w:pPr>
                            <w:r w:rsidRPr="0002589B">
                              <w:rPr>
                                <w:rFonts w:cs="Arial"/>
                                <w:color w:val="000000"/>
                              </w:rPr>
                              <w:t xml:space="preserve">Jetzt gilt es </w:t>
                            </w:r>
                            <w:r w:rsidR="00067974">
                              <w:rPr>
                                <w:rFonts w:cs="Arial"/>
                                <w:color w:val="000000"/>
                              </w:rPr>
                              <w:t xml:space="preserve">um so mehr </w:t>
                            </w:r>
                            <w:r w:rsidRPr="0002589B">
                              <w:rPr>
                                <w:rFonts w:cs="Arial"/>
                                <w:color w:val="000000"/>
                              </w:rPr>
                              <w:t>mit viel Leidenschaft</w:t>
                            </w:r>
                            <w:r w:rsidR="00067974">
                              <w:rPr>
                                <w:rFonts w:cs="Arial"/>
                                <w:color w:val="000000"/>
                              </w:rPr>
                              <w:t xml:space="preserve">, </w:t>
                            </w:r>
                            <w:r w:rsidRPr="0002589B">
                              <w:rPr>
                                <w:rFonts w:cs="Arial"/>
                                <w:color w:val="000000"/>
                              </w:rPr>
                              <w:t xml:space="preserve">Einsatz </w:t>
                            </w:r>
                            <w:r w:rsidR="00067974">
                              <w:rPr>
                                <w:rFonts w:cs="Arial"/>
                                <w:color w:val="000000"/>
                              </w:rPr>
                              <w:t xml:space="preserve">und </w:t>
                            </w:r>
                            <w:r w:rsidRPr="0002589B">
                              <w:rPr>
                                <w:rFonts w:cs="Arial"/>
                                <w:color w:val="000000"/>
                              </w:rPr>
                              <w:t>vor allem mit Charakter zu spielen</w:t>
                            </w:r>
                            <w:r w:rsidR="00067974">
                              <w:rPr>
                                <w:rFonts w:cs="Arial"/>
                                <w:color w:val="000000"/>
                              </w:rPr>
                              <w:t xml:space="preserve"> mit </w:t>
                            </w:r>
                            <w:r w:rsidRPr="0002589B">
                              <w:rPr>
                                <w:rFonts w:cs="Arial"/>
                                <w:color w:val="000000"/>
                              </w:rPr>
                              <w:t>welche</w:t>
                            </w:r>
                            <w:r w:rsidR="00067974">
                              <w:rPr>
                                <w:rFonts w:cs="Arial"/>
                                <w:color w:val="000000"/>
                              </w:rPr>
                              <w:t>m sich der FC Iliria</w:t>
                            </w:r>
                            <w:r w:rsidRPr="0002589B">
                              <w:rPr>
                                <w:rFonts w:cs="Arial"/>
                                <w:color w:val="000000"/>
                              </w:rPr>
                              <w:t xml:space="preserve"> in der abgelaufenen Saison </w:t>
                            </w:r>
                            <w:r w:rsidR="00067974">
                              <w:rPr>
                                <w:rFonts w:cs="Arial"/>
                                <w:color w:val="000000"/>
                              </w:rPr>
                              <w:t>gezeigt hat.</w:t>
                            </w:r>
                          </w:p>
                          <w:p w14:paraId="6250A641" w14:textId="77777777" w:rsidR="00A2003F" w:rsidRPr="00067974" w:rsidRDefault="00A2003F" w:rsidP="00ED0198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cs="Arial"/>
                                <w:color w:val="000000"/>
                              </w:rPr>
                            </w:pPr>
                          </w:p>
                          <w:p w14:paraId="4B070705" w14:textId="6698A594" w:rsidR="00A2003F" w:rsidRPr="00067974" w:rsidRDefault="00A2003F" w:rsidP="00ED0198">
                            <w:pPr>
                              <w:tabs>
                                <w:tab w:val="left" w:pos="3291"/>
                              </w:tabs>
                              <w:spacing w:line="240" w:lineRule="auto"/>
                            </w:pPr>
                            <w:r w:rsidRPr="00067974">
                              <w:t>Ganz herzlich bedanken möchten wir uns an dieser Stelle bei unseren Sponsoren</w:t>
                            </w:r>
                            <w:r w:rsidR="00067974" w:rsidRPr="00067974">
                              <w:t>, die unseren Verein grosszügig unterstützen.</w:t>
                            </w:r>
                            <w:r w:rsidRPr="00067974">
                              <w:t xml:space="preserve"> Ein spezieller Dank geht auch an unsere Fans</w:t>
                            </w:r>
                            <w:r w:rsidR="00067974" w:rsidRPr="00067974">
                              <w:t>,</w:t>
                            </w:r>
                            <w:r w:rsidRPr="00067974">
                              <w:t xml:space="preserve"> die uns mit viel Herz während der ganzen Saison</w:t>
                            </w:r>
                            <w:r w:rsidR="00067974" w:rsidRPr="00067974">
                              <w:t xml:space="preserve"> </w:t>
                            </w:r>
                            <w:r w:rsidRPr="00067974">
                              <w:t>begleitet haben.</w:t>
                            </w:r>
                          </w:p>
                          <w:p w14:paraId="72738FBF" w14:textId="1033A6E7" w:rsidR="00067974" w:rsidRPr="0002589B" w:rsidRDefault="00067974" w:rsidP="00ED0198">
                            <w:pPr>
                              <w:spacing w:after="0" w:line="240" w:lineRule="auto"/>
                              <w:rPr>
                                <w:rFonts w:eastAsiaTheme="minorEastAsia"/>
                                <w:lang w:val="de-DE"/>
                              </w:rPr>
                            </w:pPr>
                            <w:r w:rsidRPr="0002589B">
                              <w:rPr>
                                <w:rFonts w:eastAsiaTheme="minorEastAsia"/>
                                <w:lang w:val="de-DE"/>
                              </w:rPr>
                              <w:t>Nun wünschen wir im Namen des FC ILIRIA allen Zuschauern</w:t>
                            </w:r>
                            <w:r>
                              <w:rPr>
                                <w:rFonts w:eastAsiaTheme="minorEastAsia"/>
                                <w:lang w:val="de-DE"/>
                              </w:rPr>
                              <w:t xml:space="preserve"> und </w:t>
                            </w:r>
                            <w:r w:rsidRPr="0002589B">
                              <w:rPr>
                                <w:rFonts w:eastAsiaTheme="minorEastAsia"/>
                                <w:lang w:val="de-DE"/>
                              </w:rPr>
                              <w:t xml:space="preserve">unseren Gästen aus Lausanne einen angehnehmen Aufenthalt im Stadion </w:t>
                            </w:r>
                            <w:r>
                              <w:rPr>
                                <w:rFonts w:eastAsiaTheme="minorEastAsia"/>
                                <w:lang w:val="de-DE"/>
                              </w:rPr>
                              <w:t xml:space="preserve">FC </w:t>
                            </w:r>
                            <w:r w:rsidRPr="0002589B">
                              <w:rPr>
                                <w:rFonts w:eastAsiaTheme="minorEastAsia"/>
                                <w:lang w:val="de-DE"/>
                              </w:rPr>
                              <w:t>Solothurn. Wir wünschen beiden Teams viel Glück</w:t>
                            </w:r>
                            <w:r>
                              <w:rPr>
                                <w:rFonts w:eastAsiaTheme="minorEastAsia"/>
                                <w:lang w:val="de-DE"/>
                              </w:rPr>
                              <w:t>!</w:t>
                            </w:r>
                          </w:p>
                          <w:p w14:paraId="466AA7F8" w14:textId="77A4294C" w:rsidR="00A2003F" w:rsidRDefault="00A2003F" w:rsidP="00A2003F">
                            <w:pPr>
                              <w:spacing w:after="0" w:line="240" w:lineRule="auto"/>
                              <w:rPr>
                                <w:rFonts w:eastAsiaTheme="minorEastAsia"/>
                                <w:szCs w:val="24"/>
                                <w:lang w:val="de-DE"/>
                              </w:rPr>
                            </w:pPr>
                          </w:p>
                          <w:p w14:paraId="6FD14BA8" w14:textId="77777777" w:rsidR="00B6464D" w:rsidRDefault="00B6464D" w:rsidP="00A2003F">
                            <w:pPr>
                              <w:spacing w:after="0" w:line="240" w:lineRule="auto"/>
                              <w:rPr>
                                <w:rFonts w:eastAsiaTheme="minorEastAsia"/>
                                <w:szCs w:val="24"/>
                                <w:lang w:val="de-DE"/>
                              </w:rPr>
                            </w:pPr>
                          </w:p>
                          <w:p w14:paraId="04BAB1B6" w14:textId="28328357" w:rsidR="00A2003F" w:rsidRPr="00067974" w:rsidRDefault="00A2003F" w:rsidP="00B6464D">
                            <w:pPr>
                              <w:tabs>
                                <w:tab w:val="left" w:pos="3291"/>
                              </w:tabs>
                              <w:jc w:val="center"/>
                              <w:rPr>
                                <w:rFonts w:ascii="MV Boli" w:hAnsi="MV Boli" w:cs="MV Boli"/>
                                <w:color w:val="943634" w:themeColor="accent2" w:themeShade="BF"/>
                                <w:sz w:val="40"/>
                                <w:szCs w:val="40"/>
                              </w:rPr>
                            </w:pPr>
                            <w:r w:rsidRPr="00067974">
                              <w:rPr>
                                <w:rFonts w:ascii="MV Boli" w:hAnsi="MV Boli" w:cs="MV Boli"/>
                                <w:color w:val="943634" w:themeColor="accent2" w:themeShade="BF"/>
                                <w:sz w:val="40"/>
                                <w:szCs w:val="40"/>
                              </w:rPr>
                              <w:t>HOPP FCI</w:t>
                            </w:r>
                          </w:p>
                          <w:p w14:paraId="094033B7" w14:textId="77777777" w:rsidR="00A2003F" w:rsidRDefault="00A2003F" w:rsidP="00A2003F">
                            <w:pPr>
                              <w:tabs>
                                <w:tab w:val="left" w:pos="3291"/>
                              </w:tabs>
                            </w:pPr>
                          </w:p>
                          <w:p w14:paraId="7F0CA77A" w14:textId="77777777" w:rsidR="00A2003F" w:rsidRDefault="00A2003F"/>
                        </w:txbxContent>
                      </wps:txbx>
                      <wps:bodyPr rot="0" spcFirstLastPara="0" vertOverflow="overflow" horzOverflow="overflow" vert="horz" wrap="square" lIns="9000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8DAFC7" id="_x0000_t202" coordsize="21600,21600" o:spt="202" path="m,l,21600r21600,l21600,xe">
                <v:stroke joinstyle="miter"/>
                <v:path gradientshapeok="t" o:connecttype="rect"/>
              </v:shapetype>
              <v:shape id="Textfeld 19" o:spid="_x0000_s1026" type="#_x0000_t202" style="position:absolute;margin-left:0;margin-top:-23.5pt;width:354pt;height:401.15pt;z-index:251706368;visibility:visible;mso-wrap-style:square;mso-height-percent:0;mso-wrap-distance-left:9pt;mso-wrap-distance-top:0;mso-wrap-distance-right:9pt;mso-wrap-distance-bottom:0;mso-position-horizontal:left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" fillcolor="white [3201]" stroked="f" strokeweight=".5pt">
                <v:textbox inset="2.5mm">
                  <w:txbxContent>
                    <w:p w14:paraId="4041D265" w14:textId="556190C0" w:rsidR="00A2003F" w:rsidRPr="007D6C97" w:rsidRDefault="00A2003F" w:rsidP="00A2003F">
                      <w:pPr>
                        <w:rPr>
                          <w:b/>
                          <w:bCs/>
                          <w:color w:val="943634" w:themeColor="accent2" w:themeShade="BF"/>
                          <w:sz w:val="24"/>
                          <w:szCs w:val="24"/>
                        </w:rPr>
                      </w:pPr>
                      <w:r w:rsidRPr="007D6C97">
                        <w:rPr>
                          <w:b/>
                          <w:bCs/>
                          <w:color w:val="943634" w:themeColor="accent2" w:themeShade="BF"/>
                          <w:sz w:val="24"/>
                          <w:szCs w:val="24"/>
                        </w:rPr>
                        <w:t>Liebe Matchbesucher</w:t>
                      </w:r>
                      <w:r w:rsidR="0011153E">
                        <w:rPr>
                          <w:b/>
                          <w:bCs/>
                          <w:color w:val="943634" w:themeColor="accent2" w:themeShade="BF"/>
                          <w:sz w:val="24"/>
                          <w:szCs w:val="24"/>
                        </w:rPr>
                        <w:t>/</w:t>
                      </w:r>
                      <w:r w:rsidRPr="007D6C97">
                        <w:rPr>
                          <w:b/>
                          <w:bCs/>
                          <w:color w:val="943634" w:themeColor="accent2" w:themeShade="BF"/>
                          <w:sz w:val="24"/>
                          <w:szCs w:val="24"/>
                        </w:rPr>
                        <w:t>innen</w:t>
                      </w:r>
                    </w:p>
                    <w:p w14:paraId="32353168" w14:textId="45E61D15" w:rsidR="00067974" w:rsidRPr="0002589B" w:rsidRDefault="00067974" w:rsidP="00ED0198">
                      <w:pPr>
                        <w:spacing w:after="0" w:line="240" w:lineRule="auto"/>
                        <w:rPr>
                          <w:rFonts w:eastAsiaTheme="minorEastAsia"/>
                          <w:lang w:val="de-DE"/>
                        </w:rPr>
                      </w:pPr>
                      <w:r>
                        <w:rPr>
                          <w:rFonts w:eastAsiaTheme="minorEastAsia"/>
                          <w:lang w:val="de-DE"/>
                        </w:rPr>
                        <w:t>D</w:t>
                      </w:r>
                      <w:r w:rsidRPr="0002589B">
                        <w:rPr>
                          <w:rFonts w:eastAsiaTheme="minorEastAsia"/>
                          <w:lang w:val="de-DE"/>
                        </w:rPr>
                        <w:t xml:space="preserve">er FC Iliria Solothurn begrüsst Sie recht herzlich </w:t>
                      </w:r>
                      <w:r>
                        <w:rPr>
                          <w:rFonts w:eastAsiaTheme="minorEastAsia"/>
                          <w:lang w:val="de-DE"/>
                        </w:rPr>
                        <w:t>z</w:t>
                      </w:r>
                      <w:r w:rsidRPr="0002589B">
                        <w:rPr>
                          <w:rFonts w:eastAsiaTheme="minorEastAsia"/>
                          <w:lang w:val="de-DE"/>
                        </w:rPr>
                        <w:t>u</w:t>
                      </w:r>
                      <w:r>
                        <w:rPr>
                          <w:rFonts w:eastAsiaTheme="minorEastAsia"/>
                          <w:lang w:val="de-DE"/>
                        </w:rPr>
                        <w:t xml:space="preserve">m </w:t>
                      </w:r>
                      <w:r w:rsidRPr="0002589B">
                        <w:rPr>
                          <w:rFonts w:eastAsiaTheme="minorEastAsia"/>
                          <w:lang w:val="de-DE"/>
                        </w:rPr>
                        <w:t xml:space="preserve">heutigen Helvetia Schweizer Cup Spiel 1/32 Final, im Stadion </w:t>
                      </w:r>
                      <w:r>
                        <w:rPr>
                          <w:rFonts w:eastAsiaTheme="minorEastAsia"/>
                          <w:lang w:val="de-DE"/>
                        </w:rPr>
                        <w:t xml:space="preserve">FC </w:t>
                      </w:r>
                      <w:r w:rsidRPr="0002589B">
                        <w:rPr>
                          <w:rFonts w:eastAsiaTheme="minorEastAsia"/>
                          <w:lang w:val="de-DE"/>
                        </w:rPr>
                        <w:t>Solothurn.</w:t>
                      </w:r>
                    </w:p>
                    <w:p w14:paraId="3DB523AB" w14:textId="77777777" w:rsidR="00067974" w:rsidRPr="0002589B" w:rsidRDefault="00067974" w:rsidP="00ED0198">
                      <w:pPr>
                        <w:shd w:val="clear" w:color="auto" w:fill="FFFFFF"/>
                        <w:spacing w:after="0" w:line="240" w:lineRule="auto"/>
                        <w:rPr>
                          <w:rFonts w:eastAsia="Times New Roman" w:cs="Times New Roman"/>
                          <w:color w:val="000000"/>
                          <w:lang w:eastAsia="de-CH"/>
                        </w:rPr>
                      </w:pPr>
                      <w:r w:rsidRPr="0002589B">
                        <w:rPr>
                          <w:rFonts w:eastAsia="Times New Roman" w:cs="Times New Roman"/>
                          <w:color w:val="000000"/>
                          <w:lang w:eastAsia="de-CH"/>
                        </w:rPr>
                        <w:t>Unser</w:t>
                      </w:r>
                      <w:r>
                        <w:rPr>
                          <w:rFonts w:eastAsia="Times New Roman" w:cs="Times New Roman"/>
                          <w:color w:val="000000"/>
                          <w:lang w:eastAsia="de-CH"/>
                        </w:rPr>
                        <w:t xml:space="preserve"> </w:t>
                      </w:r>
                      <w:r w:rsidRPr="0002589B">
                        <w:rPr>
                          <w:rFonts w:eastAsia="Times New Roman" w:cs="Times New Roman"/>
                          <w:color w:val="000000"/>
                          <w:lang w:eastAsia="de-CH"/>
                        </w:rPr>
                        <w:t>heutige</w:t>
                      </w:r>
                      <w:r>
                        <w:rPr>
                          <w:rFonts w:eastAsia="Times New Roman" w:cs="Times New Roman"/>
                          <w:color w:val="000000"/>
                          <w:lang w:eastAsia="de-CH"/>
                        </w:rPr>
                        <w:t xml:space="preserve">r </w:t>
                      </w:r>
                      <w:r w:rsidRPr="0002589B">
                        <w:rPr>
                          <w:rFonts w:eastAsia="Times New Roman" w:cs="Times New Roman"/>
                          <w:color w:val="000000"/>
                          <w:lang w:eastAsia="de-CH"/>
                        </w:rPr>
                        <w:t xml:space="preserve">Gegner </w:t>
                      </w:r>
                      <w:r>
                        <w:rPr>
                          <w:rFonts w:eastAsia="Times New Roman" w:cs="Times New Roman"/>
                          <w:color w:val="000000"/>
                          <w:lang w:eastAsia="de-CH"/>
                        </w:rPr>
                        <w:t xml:space="preserve">aus der </w:t>
                      </w:r>
                      <w:r w:rsidRPr="0002589B">
                        <w:rPr>
                          <w:rFonts w:eastAsia="Times New Roman" w:cs="Times New Roman"/>
                          <w:color w:val="000000"/>
                          <w:lang w:eastAsia="de-CH"/>
                        </w:rPr>
                        <w:t xml:space="preserve">Challenge League </w:t>
                      </w:r>
                      <w:r>
                        <w:rPr>
                          <w:rFonts w:eastAsia="Times New Roman" w:cs="Times New Roman"/>
                          <w:color w:val="000000"/>
                          <w:lang w:eastAsia="de-CH"/>
                        </w:rPr>
                        <w:t xml:space="preserve">ist der </w:t>
                      </w:r>
                      <w:r w:rsidRPr="0002589B">
                        <w:rPr>
                          <w:rFonts w:eastAsia="Times New Roman" w:cs="Times New Roman"/>
                          <w:color w:val="000000"/>
                          <w:lang w:eastAsia="de-CH"/>
                        </w:rPr>
                        <w:t>Club FC Lausanne-Sport.</w:t>
                      </w:r>
                    </w:p>
                    <w:p w14:paraId="4A04F631" w14:textId="77777777" w:rsidR="00A2003F" w:rsidRPr="0002589B" w:rsidRDefault="00A2003F" w:rsidP="00ED0198">
                      <w:pPr>
                        <w:shd w:val="clear" w:color="auto" w:fill="FFFFFF"/>
                        <w:spacing w:after="0" w:line="240" w:lineRule="auto"/>
                        <w:rPr>
                          <w:rFonts w:eastAsia="Times New Roman" w:cs="Times New Roman"/>
                          <w:color w:val="000000"/>
                          <w:lang w:eastAsia="de-CH"/>
                        </w:rPr>
                      </w:pPr>
                    </w:p>
                    <w:p w14:paraId="24662433" w14:textId="77777777" w:rsidR="00067974" w:rsidRDefault="00A2003F" w:rsidP="00ED0198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cs="Arial"/>
                          <w:color w:val="000000"/>
                        </w:rPr>
                      </w:pPr>
                      <w:r w:rsidRPr="0002589B">
                        <w:rPr>
                          <w:rFonts w:eastAsia="Times New Roman" w:cs="Times New Roman"/>
                          <w:color w:val="000000"/>
                          <w:lang w:eastAsia="de-CH"/>
                        </w:rPr>
                        <w:t>Für unsere Mannschaft ist d</w:t>
                      </w:r>
                      <w:r w:rsidR="00067974">
                        <w:rPr>
                          <w:rFonts w:eastAsia="Times New Roman" w:cs="Times New Roman"/>
                          <w:color w:val="000000"/>
                          <w:lang w:eastAsia="de-CH"/>
                        </w:rPr>
                        <w:t>ies</w:t>
                      </w:r>
                      <w:r w:rsidRPr="0002589B">
                        <w:rPr>
                          <w:rFonts w:eastAsia="Times New Roman" w:cs="Times New Roman"/>
                          <w:color w:val="000000"/>
                          <w:lang w:eastAsia="de-CH"/>
                        </w:rPr>
                        <w:t xml:space="preserve"> eine </w:t>
                      </w:r>
                      <w:r w:rsidR="00067974">
                        <w:rPr>
                          <w:rFonts w:eastAsia="Times New Roman" w:cs="Times New Roman"/>
                          <w:color w:val="000000"/>
                          <w:lang w:eastAsia="de-CH"/>
                        </w:rPr>
                        <w:t xml:space="preserve">weitere </w:t>
                      </w:r>
                      <w:r w:rsidRPr="0002589B">
                        <w:rPr>
                          <w:rFonts w:eastAsia="Times New Roman" w:cs="Times New Roman"/>
                          <w:color w:val="000000"/>
                          <w:lang w:eastAsia="de-CH"/>
                        </w:rPr>
                        <w:t>Erfahrung</w:t>
                      </w:r>
                      <w:r w:rsidR="00067974">
                        <w:rPr>
                          <w:rFonts w:eastAsia="Times New Roman" w:cs="Times New Roman"/>
                          <w:color w:val="000000"/>
                          <w:lang w:eastAsia="de-CH"/>
                        </w:rPr>
                        <w:t xml:space="preserve"> im Schweizer Cup</w:t>
                      </w:r>
                      <w:r w:rsidRPr="0002589B">
                        <w:rPr>
                          <w:rFonts w:eastAsia="Times New Roman" w:cs="Times New Roman"/>
                          <w:color w:val="000000"/>
                          <w:lang w:eastAsia="de-CH"/>
                        </w:rPr>
                        <w:t xml:space="preserve">. </w:t>
                      </w:r>
                      <w:r w:rsidR="00067974">
                        <w:rPr>
                          <w:rFonts w:eastAsia="Times New Roman" w:cs="Times New Roman"/>
                          <w:color w:val="000000"/>
                          <w:lang w:eastAsia="de-CH"/>
                        </w:rPr>
                        <w:t xml:space="preserve">Nach der </w:t>
                      </w:r>
                      <w:r w:rsidR="00067974">
                        <w:rPr>
                          <w:rFonts w:cs="Arial"/>
                          <w:color w:val="000000"/>
                        </w:rPr>
                        <w:t xml:space="preserve">sehr </w:t>
                      </w:r>
                      <w:r w:rsidRPr="0002589B">
                        <w:rPr>
                          <w:rFonts w:cs="Arial"/>
                          <w:color w:val="000000"/>
                        </w:rPr>
                        <w:t xml:space="preserve">kurzen Sommerpause </w:t>
                      </w:r>
                      <w:r w:rsidR="00067974">
                        <w:rPr>
                          <w:rFonts w:cs="Arial"/>
                          <w:color w:val="000000"/>
                        </w:rPr>
                        <w:t>haben die Spieler das Training wieder aufgenommen. Leider konnte die Vorbereitung wegen vielen Ferienabsenzen nicht optimal a</w:t>
                      </w:r>
                      <w:bookmarkStart w:id="1" w:name="_GoBack"/>
                      <w:bookmarkEnd w:id="1"/>
                      <w:r w:rsidR="00067974">
                        <w:rPr>
                          <w:rFonts w:cs="Arial"/>
                          <w:color w:val="000000"/>
                        </w:rPr>
                        <w:t xml:space="preserve">usgenutzt werden. </w:t>
                      </w:r>
                    </w:p>
                    <w:p w14:paraId="44C55B69" w14:textId="3B6AE38B" w:rsidR="00A2003F" w:rsidRPr="0002589B" w:rsidRDefault="00A2003F" w:rsidP="00ED0198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cs="Arial"/>
                          <w:color w:val="000000"/>
                        </w:rPr>
                      </w:pPr>
                      <w:r w:rsidRPr="0002589B">
                        <w:rPr>
                          <w:rFonts w:cs="Arial"/>
                          <w:color w:val="000000"/>
                        </w:rPr>
                        <w:t xml:space="preserve">Jetzt gilt es </w:t>
                      </w:r>
                      <w:r w:rsidR="00067974">
                        <w:rPr>
                          <w:rFonts w:cs="Arial"/>
                          <w:color w:val="000000"/>
                        </w:rPr>
                        <w:t xml:space="preserve">um so mehr </w:t>
                      </w:r>
                      <w:r w:rsidRPr="0002589B">
                        <w:rPr>
                          <w:rFonts w:cs="Arial"/>
                          <w:color w:val="000000"/>
                        </w:rPr>
                        <w:t>mit viel Leidenschaft</w:t>
                      </w:r>
                      <w:r w:rsidR="00067974">
                        <w:rPr>
                          <w:rFonts w:cs="Arial"/>
                          <w:color w:val="000000"/>
                        </w:rPr>
                        <w:t xml:space="preserve">, </w:t>
                      </w:r>
                      <w:r w:rsidRPr="0002589B">
                        <w:rPr>
                          <w:rFonts w:cs="Arial"/>
                          <w:color w:val="000000"/>
                        </w:rPr>
                        <w:t xml:space="preserve">Einsatz </w:t>
                      </w:r>
                      <w:r w:rsidR="00067974">
                        <w:rPr>
                          <w:rFonts w:cs="Arial"/>
                          <w:color w:val="000000"/>
                        </w:rPr>
                        <w:t xml:space="preserve">und </w:t>
                      </w:r>
                      <w:r w:rsidRPr="0002589B">
                        <w:rPr>
                          <w:rFonts w:cs="Arial"/>
                          <w:color w:val="000000"/>
                        </w:rPr>
                        <w:t>vor allem mit Charakter zu spielen</w:t>
                      </w:r>
                      <w:r w:rsidR="00067974">
                        <w:rPr>
                          <w:rFonts w:cs="Arial"/>
                          <w:color w:val="000000"/>
                        </w:rPr>
                        <w:t xml:space="preserve"> mit </w:t>
                      </w:r>
                      <w:r w:rsidRPr="0002589B">
                        <w:rPr>
                          <w:rFonts w:cs="Arial"/>
                          <w:color w:val="000000"/>
                        </w:rPr>
                        <w:t>welche</w:t>
                      </w:r>
                      <w:r w:rsidR="00067974">
                        <w:rPr>
                          <w:rFonts w:cs="Arial"/>
                          <w:color w:val="000000"/>
                        </w:rPr>
                        <w:t>m sich der FC Iliria</w:t>
                      </w:r>
                      <w:r w:rsidRPr="0002589B">
                        <w:rPr>
                          <w:rFonts w:cs="Arial"/>
                          <w:color w:val="000000"/>
                        </w:rPr>
                        <w:t xml:space="preserve"> in der abgelaufenen Saison </w:t>
                      </w:r>
                      <w:r w:rsidR="00067974">
                        <w:rPr>
                          <w:rFonts w:cs="Arial"/>
                          <w:color w:val="000000"/>
                        </w:rPr>
                        <w:t>gezeigt hat.</w:t>
                      </w:r>
                    </w:p>
                    <w:p w14:paraId="6250A641" w14:textId="77777777" w:rsidR="00A2003F" w:rsidRPr="00067974" w:rsidRDefault="00A2003F" w:rsidP="00ED0198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cs="Arial"/>
                          <w:color w:val="000000"/>
                        </w:rPr>
                      </w:pPr>
                    </w:p>
                    <w:p w14:paraId="4B070705" w14:textId="6698A594" w:rsidR="00A2003F" w:rsidRPr="00067974" w:rsidRDefault="00A2003F" w:rsidP="00ED0198">
                      <w:pPr>
                        <w:tabs>
                          <w:tab w:val="left" w:pos="3291"/>
                        </w:tabs>
                        <w:spacing w:line="240" w:lineRule="auto"/>
                      </w:pPr>
                      <w:r w:rsidRPr="00067974">
                        <w:t>Ganz herzlich bedanken möchten wir uns an dieser Stelle bei unseren Sponsoren</w:t>
                      </w:r>
                      <w:r w:rsidR="00067974" w:rsidRPr="00067974">
                        <w:t>, die unseren Verein grosszügig unterstützen.</w:t>
                      </w:r>
                      <w:r w:rsidRPr="00067974">
                        <w:t xml:space="preserve"> Ein spezieller Dank geht auch an unsere Fans</w:t>
                      </w:r>
                      <w:r w:rsidR="00067974" w:rsidRPr="00067974">
                        <w:t>,</w:t>
                      </w:r>
                      <w:r w:rsidRPr="00067974">
                        <w:t xml:space="preserve"> die uns mit viel Herz während der ganzen Saison</w:t>
                      </w:r>
                      <w:r w:rsidR="00067974" w:rsidRPr="00067974">
                        <w:t xml:space="preserve"> </w:t>
                      </w:r>
                      <w:r w:rsidRPr="00067974">
                        <w:t>begleitet haben.</w:t>
                      </w:r>
                    </w:p>
                    <w:p w14:paraId="72738FBF" w14:textId="1033A6E7" w:rsidR="00067974" w:rsidRPr="0002589B" w:rsidRDefault="00067974" w:rsidP="00ED0198">
                      <w:pPr>
                        <w:spacing w:after="0" w:line="240" w:lineRule="auto"/>
                        <w:rPr>
                          <w:rFonts w:eastAsiaTheme="minorEastAsia"/>
                          <w:lang w:val="de-DE"/>
                        </w:rPr>
                      </w:pPr>
                      <w:r w:rsidRPr="0002589B">
                        <w:rPr>
                          <w:rFonts w:eastAsiaTheme="minorEastAsia"/>
                          <w:lang w:val="de-DE"/>
                        </w:rPr>
                        <w:t>Nun wünschen wir im Namen des FC ILIRIA allen Zuschauern</w:t>
                      </w:r>
                      <w:r>
                        <w:rPr>
                          <w:rFonts w:eastAsiaTheme="minorEastAsia"/>
                          <w:lang w:val="de-DE"/>
                        </w:rPr>
                        <w:t xml:space="preserve"> und </w:t>
                      </w:r>
                      <w:r w:rsidRPr="0002589B">
                        <w:rPr>
                          <w:rFonts w:eastAsiaTheme="minorEastAsia"/>
                          <w:lang w:val="de-DE"/>
                        </w:rPr>
                        <w:t xml:space="preserve">unseren Gästen aus Lausanne einen angehnehmen Aufenthalt im Stadion </w:t>
                      </w:r>
                      <w:r>
                        <w:rPr>
                          <w:rFonts w:eastAsiaTheme="minorEastAsia"/>
                          <w:lang w:val="de-DE"/>
                        </w:rPr>
                        <w:t xml:space="preserve">FC </w:t>
                      </w:r>
                      <w:r w:rsidRPr="0002589B">
                        <w:rPr>
                          <w:rFonts w:eastAsiaTheme="minorEastAsia"/>
                          <w:lang w:val="de-DE"/>
                        </w:rPr>
                        <w:t>Solothurn. Wir wünschen beiden Teams viel Glück</w:t>
                      </w:r>
                      <w:r>
                        <w:rPr>
                          <w:rFonts w:eastAsiaTheme="minorEastAsia"/>
                          <w:lang w:val="de-DE"/>
                        </w:rPr>
                        <w:t>!</w:t>
                      </w:r>
                    </w:p>
                    <w:p w14:paraId="466AA7F8" w14:textId="77A4294C" w:rsidR="00A2003F" w:rsidRDefault="00A2003F" w:rsidP="00A2003F">
                      <w:pPr>
                        <w:spacing w:after="0" w:line="240" w:lineRule="auto"/>
                        <w:rPr>
                          <w:rFonts w:eastAsiaTheme="minorEastAsia"/>
                          <w:szCs w:val="24"/>
                          <w:lang w:val="de-DE"/>
                        </w:rPr>
                      </w:pPr>
                    </w:p>
                    <w:p w14:paraId="6FD14BA8" w14:textId="77777777" w:rsidR="00B6464D" w:rsidRDefault="00B6464D" w:rsidP="00A2003F">
                      <w:pPr>
                        <w:spacing w:after="0" w:line="240" w:lineRule="auto"/>
                        <w:rPr>
                          <w:rFonts w:eastAsiaTheme="minorEastAsia"/>
                          <w:szCs w:val="24"/>
                          <w:lang w:val="de-DE"/>
                        </w:rPr>
                      </w:pPr>
                    </w:p>
                    <w:p w14:paraId="04BAB1B6" w14:textId="28328357" w:rsidR="00A2003F" w:rsidRPr="00067974" w:rsidRDefault="00A2003F" w:rsidP="00B6464D">
                      <w:pPr>
                        <w:tabs>
                          <w:tab w:val="left" w:pos="3291"/>
                        </w:tabs>
                        <w:jc w:val="center"/>
                        <w:rPr>
                          <w:rFonts w:ascii="MV Boli" w:hAnsi="MV Boli" w:cs="MV Boli"/>
                          <w:color w:val="943634" w:themeColor="accent2" w:themeShade="BF"/>
                          <w:sz w:val="40"/>
                          <w:szCs w:val="40"/>
                        </w:rPr>
                      </w:pPr>
                      <w:r w:rsidRPr="00067974">
                        <w:rPr>
                          <w:rFonts w:ascii="MV Boli" w:hAnsi="MV Boli" w:cs="MV Boli"/>
                          <w:color w:val="943634" w:themeColor="accent2" w:themeShade="BF"/>
                          <w:sz w:val="40"/>
                          <w:szCs w:val="40"/>
                        </w:rPr>
                        <w:t>HOPP FCI</w:t>
                      </w:r>
                    </w:p>
                    <w:p w14:paraId="094033B7" w14:textId="77777777" w:rsidR="00A2003F" w:rsidRDefault="00A2003F" w:rsidP="00A2003F">
                      <w:pPr>
                        <w:tabs>
                          <w:tab w:val="left" w:pos="3291"/>
                        </w:tabs>
                      </w:pPr>
                    </w:p>
                    <w:p w14:paraId="7F0CA77A" w14:textId="77777777" w:rsidR="00A2003F" w:rsidRDefault="00A2003F"/>
                  </w:txbxContent>
                </v:textbox>
              </v:shape>
            </w:pict>
          </mc:Fallback>
        </mc:AlternateContent>
      </w:r>
    </w:p>
    <w:p w14:paraId="50E621C5" w14:textId="2CBB5EC7" w:rsidR="00A2003F" w:rsidRDefault="00B6464D">
      <w:r>
        <w:rPr>
          <w:noProof/>
          <w:lang w:val="en-US"/>
        </w:rPr>
        <w:drawing>
          <wp:anchor distT="0" distB="0" distL="114300" distR="114300" simplePos="0" relativeHeight="251752448" behindDoc="0" locked="0" layoutInCell="1" allowOverlap="1" wp14:anchorId="4DA46950" wp14:editId="00998CBF">
            <wp:simplePos x="0" y="0"/>
            <wp:positionH relativeFrom="margin">
              <wp:align>left</wp:align>
            </wp:positionH>
            <wp:positionV relativeFrom="paragraph">
              <wp:posOffset>3535149</wp:posOffset>
            </wp:positionV>
            <wp:extent cx="1619250" cy="1046480"/>
            <wp:effectExtent l="0" t="0" r="0" b="1270"/>
            <wp:wrapNone/>
            <wp:docPr id="225" name="Grafik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tigrat1.jpg"/>
                    <pic:cNvPicPr/>
                  </pic:nvPicPr>
                  <pic:blipFill rotWithShape="1">
                    <a:blip r:embed="rId8"/>
                    <a:srcRect l="22430" t="-2091" r="16257"/>
                    <a:stretch/>
                  </pic:blipFill>
                  <pic:spPr bwMode="auto">
                    <a:xfrm>
                      <a:off x="0" y="0"/>
                      <a:ext cx="1619604" cy="10467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2B53">
        <w:rPr>
          <w:noProof/>
          <w:lang w:val="en-US"/>
        </w:rPr>
        <w:drawing>
          <wp:anchor distT="0" distB="0" distL="114300" distR="114300" simplePos="0" relativeHeight="251751424" behindDoc="0" locked="0" layoutInCell="1" allowOverlap="1" wp14:anchorId="1C955A64" wp14:editId="1DB92D37">
            <wp:simplePos x="0" y="0"/>
            <wp:positionH relativeFrom="column">
              <wp:posOffset>2914050</wp:posOffset>
            </wp:positionH>
            <wp:positionV relativeFrom="paragraph">
              <wp:posOffset>3513636</wp:posOffset>
            </wp:positionV>
            <wp:extent cx="1511439" cy="1067904"/>
            <wp:effectExtent l="0" t="0" r="0" b="0"/>
            <wp:wrapNone/>
            <wp:docPr id="224" name="Grafik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mati.jpg"/>
                    <pic:cNvPicPr/>
                  </pic:nvPicPr>
                  <pic:blipFill rotWithShape="1">
                    <a:blip r:embed="rId9"/>
                    <a:srcRect t="15893" r="34104"/>
                    <a:stretch/>
                  </pic:blipFill>
                  <pic:spPr bwMode="auto">
                    <a:xfrm>
                      <a:off x="0" y="0"/>
                      <a:ext cx="1511439" cy="10679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003F">
        <w:br w:type="page"/>
      </w:r>
    </w:p>
    <w:p w14:paraId="27AA6972" w14:textId="2813E756" w:rsidR="00A2003F" w:rsidRDefault="00AA4747" w:rsidP="0002589B">
      <w:pPr>
        <w:tabs>
          <w:tab w:val="left" w:pos="3291"/>
        </w:tabs>
      </w:pPr>
      <w:r>
        <w:rPr>
          <w:noProof/>
          <w:lang w:val="en-US"/>
        </w:rPr>
        <w:lastRenderedPageBreak/>
        <w:drawing>
          <wp:anchor distT="0" distB="0" distL="114300" distR="114300" simplePos="0" relativeHeight="251711488" behindDoc="0" locked="0" layoutInCell="1" allowOverlap="1" wp14:anchorId="70AB1494" wp14:editId="640868CD">
            <wp:simplePos x="0" y="0"/>
            <wp:positionH relativeFrom="column">
              <wp:posOffset>97865</wp:posOffset>
            </wp:positionH>
            <wp:positionV relativeFrom="paragraph">
              <wp:posOffset>-287020</wp:posOffset>
            </wp:positionV>
            <wp:extent cx="4352925" cy="1905000"/>
            <wp:effectExtent l="0" t="0" r="3175" b="0"/>
            <wp:wrapNone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ci2019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1905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9BFCF3" w14:textId="17AA3619" w:rsidR="00A2003F" w:rsidRDefault="00F1219F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DB52157" wp14:editId="31A9734D">
                <wp:simplePos x="0" y="0"/>
                <wp:positionH relativeFrom="column">
                  <wp:posOffset>61035</wp:posOffset>
                </wp:positionH>
                <wp:positionV relativeFrom="paragraph">
                  <wp:posOffset>1381760</wp:posOffset>
                </wp:positionV>
                <wp:extent cx="4437530" cy="2958353"/>
                <wp:effectExtent l="0" t="0" r="7620" b="13970"/>
                <wp:wrapNone/>
                <wp:docPr id="30" name="Textfeld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37530" cy="29583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Style w:val="Tabellenraster1"/>
                              <w:tblW w:w="4966" w:type="pct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365"/>
                              <w:gridCol w:w="1792"/>
                              <w:gridCol w:w="367"/>
                              <w:gridCol w:w="505"/>
                              <w:gridCol w:w="159"/>
                              <w:gridCol w:w="642"/>
                              <w:gridCol w:w="1893"/>
                              <w:gridCol w:w="412"/>
                              <w:gridCol w:w="524"/>
                            </w:tblGrid>
                            <w:tr w:rsidR="00A42CBF" w14:paraId="51192765" w14:textId="77777777" w:rsidTr="00A42CBF">
                              <w:tc>
                                <w:tcPr>
                                  <w:tcW w:w="297" w:type="pct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6" w:space="0" w:color="FFFFFF" w:themeColor="background1"/>
                                  </w:tcBorders>
                                  <w:shd w:val="clear" w:color="auto" w:fill="E6140A"/>
                                  <w:noWrap/>
                                  <w:vAlign w:val="center"/>
                                  <w:hideMark/>
                                </w:tcPr>
                                <w:p w14:paraId="720BE9CE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Nr.</w:t>
                                  </w:r>
                                </w:p>
                              </w:tc>
                              <w:tc>
                                <w:tcPr>
                                  <w:tcW w:w="1369" w:type="pct"/>
                                  <w:tcBorders>
                                    <w:top w:val="nil"/>
                                    <w:left w:val="single" w:sz="6" w:space="0" w:color="FFFFFF" w:themeColor="background1"/>
                                    <w:bottom w:val="nil"/>
                                    <w:right w:val="single" w:sz="6" w:space="0" w:color="FFFFFF" w:themeColor="background1"/>
                                  </w:tcBorders>
                                  <w:shd w:val="clear" w:color="auto" w:fill="E6140A"/>
                                  <w:noWrap/>
                                  <w:vAlign w:val="center"/>
                                  <w:hideMark/>
                                </w:tcPr>
                                <w:p w14:paraId="4E1567DD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Name</w:t>
                                  </w:r>
                                </w:p>
                              </w:tc>
                              <w:tc>
                                <w:tcPr>
                                  <w:tcW w:w="298" w:type="pct"/>
                                  <w:tcBorders>
                                    <w:top w:val="nil"/>
                                    <w:left w:val="single" w:sz="6" w:space="0" w:color="FFFFFF" w:themeColor="background1"/>
                                    <w:bottom w:val="nil"/>
                                    <w:right w:val="single" w:sz="6" w:space="0" w:color="FFFFFF" w:themeColor="background1"/>
                                  </w:tcBorders>
                                  <w:shd w:val="clear" w:color="auto" w:fill="E6140A"/>
                                  <w:noWrap/>
                                  <w:vAlign w:val="center"/>
                                  <w:hideMark/>
                                </w:tcPr>
                                <w:p w14:paraId="263E7602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Pos.</w:t>
                                  </w:r>
                                </w:p>
                              </w:tc>
                              <w:tc>
                                <w:tcPr>
                                  <w:tcW w:w="378" w:type="pct"/>
                                  <w:tcBorders>
                                    <w:top w:val="nil"/>
                                    <w:left w:val="single" w:sz="6" w:space="0" w:color="FFFFFF" w:themeColor="background1"/>
                                    <w:bottom w:val="nil"/>
                                    <w:right w:val="nil"/>
                                  </w:tcBorders>
                                  <w:shd w:val="clear" w:color="auto" w:fill="E6140A"/>
                                  <w:noWrap/>
                                  <w:vAlign w:val="center"/>
                                  <w:hideMark/>
                                </w:tcPr>
                                <w:p w14:paraId="4541F3B5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Verdana" w:hAnsi="Verdana" w:cs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Jahrg</w:t>
                                  </w:r>
                                  <w:proofErr w:type="spellEnd"/>
                                  <w:r>
                                    <w:rPr>
                                      <w:rFonts w:ascii="Verdana" w:hAnsi="Verdana" w:cs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42" w:type="pct"/>
                                  <w:noWrap/>
                                  <w:vAlign w:val="center"/>
                                </w:tcPr>
                                <w:p w14:paraId="0E2F3D73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5" w:type="pct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6" w:space="0" w:color="FFFFFF" w:themeColor="background1"/>
                                  </w:tcBorders>
                                  <w:shd w:val="clear" w:color="auto" w:fill="E6140A"/>
                                  <w:noWrap/>
                                  <w:vAlign w:val="center"/>
                                  <w:hideMark/>
                                </w:tcPr>
                                <w:p w14:paraId="45551E53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Nr.</w:t>
                                  </w:r>
                                </w:p>
                              </w:tc>
                              <w:tc>
                                <w:tcPr>
                                  <w:tcW w:w="1372" w:type="pct"/>
                                  <w:tcBorders>
                                    <w:top w:val="nil"/>
                                    <w:left w:val="single" w:sz="6" w:space="0" w:color="FFFFFF" w:themeColor="background1"/>
                                    <w:bottom w:val="nil"/>
                                    <w:right w:val="single" w:sz="6" w:space="0" w:color="FFFFFF" w:themeColor="background1"/>
                                  </w:tcBorders>
                                  <w:shd w:val="clear" w:color="auto" w:fill="E6140A"/>
                                  <w:noWrap/>
                                  <w:vAlign w:val="center"/>
                                  <w:hideMark/>
                                </w:tcPr>
                                <w:p w14:paraId="6D791CCF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Name</w:t>
                                  </w:r>
                                </w:p>
                              </w:tc>
                              <w:tc>
                                <w:tcPr>
                                  <w:tcW w:w="299" w:type="pct"/>
                                  <w:tcBorders>
                                    <w:top w:val="nil"/>
                                    <w:left w:val="single" w:sz="6" w:space="0" w:color="FFFFFF" w:themeColor="background1"/>
                                    <w:bottom w:val="nil"/>
                                    <w:right w:val="single" w:sz="6" w:space="0" w:color="FFFFFF" w:themeColor="background1"/>
                                  </w:tcBorders>
                                  <w:shd w:val="clear" w:color="auto" w:fill="E6140A"/>
                                  <w:noWrap/>
                                  <w:vAlign w:val="center"/>
                                  <w:hideMark/>
                                </w:tcPr>
                                <w:p w14:paraId="5A53160D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Pos.</w:t>
                                  </w:r>
                                </w:p>
                              </w:tc>
                              <w:tc>
                                <w:tcPr>
                                  <w:tcW w:w="379" w:type="pct"/>
                                  <w:tcBorders>
                                    <w:top w:val="nil"/>
                                    <w:left w:val="single" w:sz="6" w:space="0" w:color="FFFFFF" w:themeColor="background1"/>
                                    <w:bottom w:val="nil"/>
                                    <w:right w:val="nil"/>
                                  </w:tcBorders>
                                  <w:shd w:val="clear" w:color="auto" w:fill="E6140A"/>
                                  <w:noWrap/>
                                  <w:vAlign w:val="center"/>
                                  <w:hideMark/>
                                </w:tcPr>
                                <w:p w14:paraId="4081DD72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Verdana" w:hAnsi="Verdana" w:cs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Jahrg</w:t>
                                  </w:r>
                                  <w:proofErr w:type="spellEnd"/>
                                  <w:r>
                                    <w:rPr>
                                      <w:rFonts w:ascii="Verdana" w:hAnsi="Verdana" w:cs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A42CBF" w14:paraId="74EC9644" w14:textId="77777777" w:rsidTr="00A42CBF">
                              <w:trPr>
                                <w:trHeight w:val="283"/>
                              </w:trPr>
                              <w:tc>
                                <w:tcPr>
                                  <w:tcW w:w="297" w:type="pct"/>
                                  <w:tcBorders>
                                    <w:top w:val="nil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vAlign w:val="bottom"/>
                                  <w:hideMark/>
                                </w:tcPr>
                                <w:p w14:paraId="4D092462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69" w:type="pct"/>
                                  <w:tcBorders>
                                    <w:top w:val="nil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vAlign w:val="bottom"/>
                                  <w:hideMark/>
                                </w:tcPr>
                                <w:p w14:paraId="72C5A382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Trittibach Nicola</w:t>
                                  </w:r>
                                </w:p>
                              </w:tc>
                              <w:tc>
                                <w:tcPr>
                                  <w:tcW w:w="298" w:type="pct"/>
                                  <w:tcBorders>
                                    <w:top w:val="nil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vAlign w:val="bottom"/>
                                  <w:hideMark/>
                                </w:tcPr>
                                <w:p w14:paraId="231E9F40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378" w:type="pct"/>
                                  <w:tcBorders>
                                    <w:top w:val="nil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vAlign w:val="bottom"/>
                                  <w:hideMark/>
                                </w:tcPr>
                                <w:p w14:paraId="68D018D0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94</w:t>
                                  </w:r>
                                </w:p>
                              </w:tc>
                              <w:tc>
                                <w:tcPr>
                                  <w:tcW w:w="142" w:type="pct"/>
                                  <w:noWrap/>
                                  <w:vAlign w:val="center"/>
                                </w:tcPr>
                                <w:p w14:paraId="1254D71B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5" w:type="pct"/>
                                  <w:tcBorders>
                                    <w:top w:val="nil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vAlign w:val="bottom"/>
                                  <w:hideMark/>
                                </w:tcPr>
                                <w:p w14:paraId="5BCCDDBB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22</w:t>
                                  </w:r>
                                </w:p>
                              </w:tc>
                              <w:tc>
                                <w:tcPr>
                                  <w:tcW w:w="1372" w:type="pct"/>
                                  <w:tcBorders>
                                    <w:top w:val="nil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vAlign w:val="bottom"/>
                                  <w:hideMark/>
                                </w:tcPr>
                                <w:p w14:paraId="5D632E3E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Elezi Nazim</w:t>
                                  </w:r>
                                </w:p>
                              </w:tc>
                              <w:tc>
                                <w:tcPr>
                                  <w:tcW w:w="299" w:type="pct"/>
                                  <w:tcBorders>
                                    <w:top w:val="nil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vAlign w:val="bottom"/>
                                  <w:hideMark/>
                                </w:tcPr>
                                <w:p w14:paraId="40F1DC29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379" w:type="pct"/>
                                  <w:tcBorders>
                                    <w:top w:val="nil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vAlign w:val="bottom"/>
                                  <w:hideMark/>
                                </w:tcPr>
                                <w:p w14:paraId="1997F05B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94</w:t>
                                  </w:r>
                                </w:p>
                              </w:tc>
                            </w:tr>
                            <w:tr w:rsidR="00A42CBF" w14:paraId="1637CA3A" w14:textId="77777777" w:rsidTr="00A42CBF">
                              <w:tc>
                                <w:tcPr>
                                  <w:tcW w:w="297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334DAC49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21</w:t>
                                  </w:r>
                                </w:p>
                              </w:tc>
                              <w:tc>
                                <w:tcPr>
                                  <w:tcW w:w="136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45D7307B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Shkoreti</w:t>
                                  </w:r>
                                  <w:proofErr w:type="spellEnd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 xml:space="preserve"> Laurent</w:t>
                                  </w:r>
                                </w:p>
                              </w:tc>
                              <w:tc>
                                <w:tcPr>
                                  <w:tcW w:w="29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6B6BAEDB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37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1D1FEF09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00</w:t>
                                  </w:r>
                                </w:p>
                              </w:tc>
                              <w:tc>
                                <w:tcPr>
                                  <w:tcW w:w="142" w:type="pct"/>
                                  <w:noWrap/>
                                  <w:vAlign w:val="center"/>
                                </w:tcPr>
                                <w:p w14:paraId="6D220043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5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4C70FBEE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23</w:t>
                                  </w:r>
                                </w:p>
                              </w:tc>
                              <w:tc>
                                <w:tcPr>
                                  <w:tcW w:w="1372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257DC163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Dakaj Bleron</w:t>
                                  </w:r>
                                </w:p>
                              </w:tc>
                              <w:tc>
                                <w:tcPr>
                                  <w:tcW w:w="29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6470CA54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37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560EF0C6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97</w:t>
                                  </w:r>
                                </w:p>
                              </w:tc>
                            </w:tr>
                            <w:tr w:rsidR="00A42CBF" w14:paraId="7D412C84" w14:textId="77777777" w:rsidTr="00A42CBF">
                              <w:tc>
                                <w:tcPr>
                                  <w:tcW w:w="297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7555D4EE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6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78D6A1B3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Spaiu</w:t>
                                  </w:r>
                                  <w:proofErr w:type="spellEnd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Syart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29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5D0637F4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</w:p>
                              </w:tc>
                              <w:tc>
                                <w:tcPr>
                                  <w:tcW w:w="37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529D6315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00</w:t>
                                  </w:r>
                                </w:p>
                              </w:tc>
                              <w:tc>
                                <w:tcPr>
                                  <w:tcW w:w="142" w:type="pct"/>
                                  <w:noWrap/>
                                  <w:vAlign w:val="center"/>
                                </w:tcPr>
                                <w:p w14:paraId="7AEEF57E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5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3C4CCCF3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26</w:t>
                                  </w:r>
                                </w:p>
                              </w:tc>
                              <w:tc>
                                <w:tcPr>
                                  <w:tcW w:w="1372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695F4896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Perkolaj</w:t>
                                  </w:r>
                                  <w:proofErr w:type="spellEnd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 xml:space="preserve"> Denis</w:t>
                                  </w:r>
                                </w:p>
                              </w:tc>
                              <w:tc>
                                <w:tcPr>
                                  <w:tcW w:w="29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0770992F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37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05B148C4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00</w:t>
                                  </w:r>
                                </w:p>
                              </w:tc>
                            </w:tr>
                            <w:tr w:rsidR="00A42CBF" w14:paraId="07DBB5D8" w14:textId="77777777" w:rsidTr="00A42CBF">
                              <w:tc>
                                <w:tcPr>
                                  <w:tcW w:w="297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4855AF53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36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1A33E83C" w14:textId="7635C924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Halimi Avdi</w:t>
                                  </w:r>
                                </w:p>
                              </w:tc>
                              <w:tc>
                                <w:tcPr>
                                  <w:tcW w:w="29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5460FA8C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</w:p>
                              </w:tc>
                              <w:tc>
                                <w:tcPr>
                                  <w:tcW w:w="37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2778A1E8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97</w:t>
                                  </w:r>
                                </w:p>
                              </w:tc>
                              <w:tc>
                                <w:tcPr>
                                  <w:tcW w:w="142" w:type="pct"/>
                                  <w:noWrap/>
                                  <w:vAlign w:val="center"/>
                                </w:tcPr>
                                <w:p w14:paraId="59E7FAFA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5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33941D6A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1372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5439481E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Prenaj</w:t>
                                  </w:r>
                                  <w:proofErr w:type="spellEnd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 xml:space="preserve"> Samuel</w:t>
                                  </w:r>
                                </w:p>
                              </w:tc>
                              <w:tc>
                                <w:tcPr>
                                  <w:tcW w:w="29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34909438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37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299302B5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93</w:t>
                                  </w:r>
                                </w:p>
                              </w:tc>
                            </w:tr>
                            <w:tr w:rsidR="00A42CBF" w14:paraId="037DAA5E" w14:textId="77777777" w:rsidTr="00A42CBF">
                              <w:tc>
                                <w:tcPr>
                                  <w:tcW w:w="297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12DBDC04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136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17942FF1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Latifi Leutrim</w:t>
                                  </w:r>
                                </w:p>
                              </w:tc>
                              <w:tc>
                                <w:tcPr>
                                  <w:tcW w:w="29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2AFFE3A7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</w:p>
                              </w:tc>
                              <w:tc>
                                <w:tcPr>
                                  <w:tcW w:w="37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35CD52DD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93</w:t>
                                  </w:r>
                                </w:p>
                              </w:tc>
                              <w:tc>
                                <w:tcPr>
                                  <w:tcW w:w="142" w:type="pct"/>
                                  <w:noWrap/>
                                  <w:vAlign w:val="center"/>
                                </w:tcPr>
                                <w:p w14:paraId="20F0AFEB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5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4C9996B9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1372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3B381491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Aliu Duan</w:t>
                                  </w:r>
                                </w:p>
                              </w:tc>
                              <w:tc>
                                <w:tcPr>
                                  <w:tcW w:w="29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7179E4F3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37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6C513C28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02</w:t>
                                  </w:r>
                                </w:p>
                              </w:tc>
                            </w:tr>
                            <w:tr w:rsidR="00A42CBF" w14:paraId="61C7E9A8" w14:textId="77777777" w:rsidTr="00A42CBF">
                              <w:tc>
                                <w:tcPr>
                                  <w:tcW w:w="297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06FD97EB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w="136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49B9B596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Raimi</w:t>
                                  </w:r>
                                  <w:proofErr w:type="spellEnd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 xml:space="preserve"> Burim</w:t>
                                  </w:r>
                                </w:p>
                              </w:tc>
                              <w:tc>
                                <w:tcPr>
                                  <w:tcW w:w="29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74782391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</w:p>
                              </w:tc>
                              <w:tc>
                                <w:tcPr>
                                  <w:tcW w:w="37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3FF956FB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95</w:t>
                                  </w:r>
                                </w:p>
                              </w:tc>
                              <w:tc>
                                <w:tcPr>
                                  <w:tcW w:w="142" w:type="pct"/>
                                  <w:noWrap/>
                                  <w:vAlign w:val="center"/>
                                </w:tcPr>
                                <w:p w14:paraId="5B8AA4D6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5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70E294C9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25</w:t>
                                  </w:r>
                                </w:p>
                              </w:tc>
                              <w:tc>
                                <w:tcPr>
                                  <w:tcW w:w="1372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3F72C434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Idrizi Bleon</w:t>
                                  </w:r>
                                </w:p>
                              </w:tc>
                              <w:tc>
                                <w:tcPr>
                                  <w:tcW w:w="29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30DDC8FF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37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4774AAC4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00</w:t>
                                  </w:r>
                                </w:p>
                              </w:tc>
                            </w:tr>
                            <w:tr w:rsidR="00A42CBF" w14:paraId="785A4CD4" w14:textId="77777777" w:rsidTr="00A42CBF">
                              <w:tc>
                                <w:tcPr>
                                  <w:tcW w:w="297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4D5BC4AC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18</w:t>
                                  </w:r>
                                </w:p>
                              </w:tc>
                              <w:tc>
                                <w:tcPr>
                                  <w:tcW w:w="136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5494D0E0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Sulejmani Dashnim</w:t>
                                  </w:r>
                                </w:p>
                              </w:tc>
                              <w:tc>
                                <w:tcPr>
                                  <w:tcW w:w="29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6C1E0BC5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</w:p>
                              </w:tc>
                              <w:tc>
                                <w:tcPr>
                                  <w:tcW w:w="37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57B68212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93</w:t>
                                  </w:r>
                                </w:p>
                              </w:tc>
                              <w:tc>
                                <w:tcPr>
                                  <w:tcW w:w="142" w:type="pct"/>
                                  <w:noWrap/>
                                  <w:vAlign w:val="center"/>
                                </w:tcPr>
                                <w:p w14:paraId="0FA8CFF9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5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5A3F385B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27</w:t>
                                  </w:r>
                                </w:p>
                              </w:tc>
                              <w:tc>
                                <w:tcPr>
                                  <w:tcW w:w="1372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4661DE0A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Andrijasevic</w:t>
                                  </w:r>
                                  <w:proofErr w:type="spellEnd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 xml:space="preserve"> Oliver</w:t>
                                  </w:r>
                                </w:p>
                              </w:tc>
                              <w:tc>
                                <w:tcPr>
                                  <w:tcW w:w="29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338FFD73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37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35FAFA1F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94</w:t>
                                  </w:r>
                                </w:p>
                              </w:tc>
                            </w:tr>
                            <w:tr w:rsidR="00A42CBF" w14:paraId="100850F4" w14:textId="77777777" w:rsidTr="00A42CBF">
                              <w:tc>
                                <w:tcPr>
                                  <w:tcW w:w="297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3B424B7D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136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7956D898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Zizak</w:t>
                                  </w:r>
                                  <w:proofErr w:type="spellEnd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 xml:space="preserve"> Ivo</w:t>
                                  </w:r>
                                </w:p>
                              </w:tc>
                              <w:tc>
                                <w:tcPr>
                                  <w:tcW w:w="29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13C0256D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</w:p>
                              </w:tc>
                              <w:tc>
                                <w:tcPr>
                                  <w:tcW w:w="37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4D6870C8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92</w:t>
                                  </w:r>
                                </w:p>
                              </w:tc>
                              <w:tc>
                                <w:tcPr>
                                  <w:tcW w:w="142" w:type="pct"/>
                                  <w:noWrap/>
                                  <w:vAlign w:val="center"/>
                                </w:tcPr>
                                <w:p w14:paraId="3ABB8C9C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5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</w:tcPr>
                                <w:p w14:paraId="480E2259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</w:tcPr>
                                <w:p w14:paraId="61489CD4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</w:tcPr>
                                <w:p w14:paraId="39B54B74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</w:tcPr>
                                <w:p w14:paraId="7B1C8431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A42CBF" w14:paraId="66E02920" w14:textId="77777777" w:rsidTr="00A42CBF">
                              <w:tc>
                                <w:tcPr>
                                  <w:tcW w:w="297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2A164B94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24</w:t>
                                  </w:r>
                                </w:p>
                              </w:tc>
                              <w:tc>
                                <w:tcPr>
                                  <w:tcW w:w="136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345E2351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Dedaj Dugagjin</w:t>
                                  </w:r>
                                </w:p>
                              </w:tc>
                              <w:tc>
                                <w:tcPr>
                                  <w:tcW w:w="29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1A7D96E5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</w:p>
                              </w:tc>
                              <w:tc>
                                <w:tcPr>
                                  <w:tcW w:w="37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5F129912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89</w:t>
                                  </w:r>
                                </w:p>
                              </w:tc>
                              <w:tc>
                                <w:tcPr>
                                  <w:tcW w:w="142" w:type="pct"/>
                                  <w:noWrap/>
                                  <w:vAlign w:val="center"/>
                                </w:tcPr>
                                <w:p w14:paraId="6787251F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5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</w:tcPr>
                                <w:p w14:paraId="46A81172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</w:tcPr>
                                <w:p w14:paraId="38B20D91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</w:tcPr>
                                <w:p w14:paraId="21BF54A3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</w:tcPr>
                                <w:p w14:paraId="441EA657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A42CBF" w14:paraId="0F97A4B9" w14:textId="77777777" w:rsidTr="00A42CBF">
                              <w:tc>
                                <w:tcPr>
                                  <w:tcW w:w="297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4096A271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36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6DE29F84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Llugaliu</w:t>
                                  </w:r>
                                  <w:proofErr w:type="spellEnd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 xml:space="preserve"> Dardan</w:t>
                                  </w:r>
                                </w:p>
                              </w:tc>
                              <w:tc>
                                <w:tcPr>
                                  <w:tcW w:w="29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2A0E7C52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37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08C428E3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94</w:t>
                                  </w:r>
                                </w:p>
                              </w:tc>
                              <w:tc>
                                <w:tcPr>
                                  <w:tcW w:w="142" w:type="pct"/>
                                  <w:noWrap/>
                                  <w:vAlign w:val="center"/>
                                </w:tcPr>
                                <w:p w14:paraId="686150CC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5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</w:tcPr>
                                <w:p w14:paraId="7865951F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</w:tcPr>
                                <w:p w14:paraId="6C16BF7E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</w:tcPr>
                                <w:p w14:paraId="3FBD4114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</w:tcPr>
                                <w:p w14:paraId="5A76834A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A42CBF" w14:paraId="2F161E18" w14:textId="77777777" w:rsidTr="00A42CBF">
                              <w:tc>
                                <w:tcPr>
                                  <w:tcW w:w="297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479703D4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36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077AC5D1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Jahiu</w:t>
                                  </w:r>
                                  <w:proofErr w:type="spellEnd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 xml:space="preserve"> Alban © </w:t>
                                  </w:r>
                                </w:p>
                              </w:tc>
                              <w:tc>
                                <w:tcPr>
                                  <w:tcW w:w="29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0C03A8B0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37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036B1F8A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91</w:t>
                                  </w:r>
                                </w:p>
                              </w:tc>
                              <w:tc>
                                <w:tcPr>
                                  <w:tcW w:w="142" w:type="pct"/>
                                  <w:noWrap/>
                                  <w:vAlign w:val="center"/>
                                </w:tcPr>
                                <w:p w14:paraId="3FA59C11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5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</w:tcPr>
                                <w:p w14:paraId="4F611516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</w:tcPr>
                                <w:p w14:paraId="5A72CFD2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</w:tcPr>
                                <w:p w14:paraId="019B9B89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</w:tcPr>
                                <w:p w14:paraId="49AA8DFE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A42CBF" w14:paraId="3B40CEFB" w14:textId="77777777" w:rsidTr="00A42CBF">
                              <w:tc>
                                <w:tcPr>
                                  <w:tcW w:w="297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7E8D5555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36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0F0F9D2F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Sadriji</w:t>
                                  </w:r>
                                  <w:proofErr w:type="spellEnd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 xml:space="preserve"> Mergim</w:t>
                                  </w:r>
                                </w:p>
                              </w:tc>
                              <w:tc>
                                <w:tcPr>
                                  <w:tcW w:w="29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650DDEED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37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602E158B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92</w:t>
                                  </w:r>
                                </w:p>
                              </w:tc>
                              <w:tc>
                                <w:tcPr>
                                  <w:tcW w:w="142" w:type="pct"/>
                                  <w:noWrap/>
                                  <w:vAlign w:val="center"/>
                                </w:tcPr>
                                <w:p w14:paraId="62FD6177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5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</w:tcPr>
                                <w:p w14:paraId="2D91089E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</w:tcPr>
                                <w:p w14:paraId="30046EF0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</w:tcPr>
                                <w:p w14:paraId="3520C95A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</w:tcPr>
                                <w:p w14:paraId="45D94535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A42CBF" w14:paraId="3394EA7F" w14:textId="77777777" w:rsidTr="00A42CBF">
                              <w:tc>
                                <w:tcPr>
                                  <w:tcW w:w="297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40514D06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136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0A04B0DB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Mustafi Egzon</w:t>
                                  </w:r>
                                </w:p>
                              </w:tc>
                              <w:tc>
                                <w:tcPr>
                                  <w:tcW w:w="29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71017495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37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5FE26CB7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95</w:t>
                                  </w:r>
                                </w:p>
                              </w:tc>
                              <w:tc>
                                <w:tcPr>
                                  <w:tcW w:w="142" w:type="pct"/>
                                  <w:noWrap/>
                                  <w:vAlign w:val="center"/>
                                </w:tcPr>
                                <w:p w14:paraId="0C719A9A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5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</w:tcPr>
                                <w:p w14:paraId="7D44AB8E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</w:tcPr>
                                <w:p w14:paraId="4E766DD5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</w:tcPr>
                                <w:p w14:paraId="306058F9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</w:tcPr>
                                <w:p w14:paraId="7B422511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A42CBF" w14:paraId="5D4F9323" w14:textId="77777777" w:rsidTr="00A42CBF">
                              <w:trPr>
                                <w:trHeight w:val="63"/>
                              </w:trPr>
                              <w:tc>
                                <w:tcPr>
                                  <w:tcW w:w="297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72F4E493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136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37F1BE75" w14:textId="0872615E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Sasso Mattia</w:t>
                                  </w:r>
                                </w:p>
                              </w:tc>
                              <w:tc>
                                <w:tcPr>
                                  <w:tcW w:w="29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50246D70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37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208740D9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95</w:t>
                                  </w:r>
                                </w:p>
                              </w:tc>
                              <w:tc>
                                <w:tcPr>
                                  <w:tcW w:w="142" w:type="pct"/>
                                  <w:noWrap/>
                                  <w:vAlign w:val="center"/>
                                </w:tcPr>
                                <w:p w14:paraId="7FCF9287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5" w:type="pct"/>
                                  <w:tcBorders>
                                    <w:top w:val="single" w:sz="2" w:space="0" w:color="auto"/>
                                    <w:left w:val="nil"/>
                                    <w:bottom w:val="nil"/>
                                    <w:right w:val="nil"/>
                                  </w:tcBorders>
                                  <w:noWrap/>
                                  <w:vAlign w:val="center"/>
                                </w:tcPr>
                                <w:p w14:paraId="5935531B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pct"/>
                                  <w:tcBorders>
                                    <w:top w:val="single" w:sz="2" w:space="0" w:color="auto"/>
                                    <w:left w:val="nil"/>
                                    <w:bottom w:val="nil"/>
                                    <w:right w:val="nil"/>
                                  </w:tcBorders>
                                  <w:noWrap/>
                                  <w:vAlign w:val="center"/>
                                </w:tcPr>
                                <w:p w14:paraId="6DC21BA1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9" w:type="pct"/>
                                  <w:tcBorders>
                                    <w:top w:val="single" w:sz="2" w:space="0" w:color="auto"/>
                                    <w:left w:val="nil"/>
                                    <w:bottom w:val="nil"/>
                                    <w:right w:val="nil"/>
                                  </w:tcBorders>
                                  <w:noWrap/>
                                  <w:vAlign w:val="center"/>
                                </w:tcPr>
                                <w:p w14:paraId="4AAAF41C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9" w:type="pct"/>
                                  <w:tcBorders>
                                    <w:top w:val="single" w:sz="2" w:space="0" w:color="auto"/>
                                    <w:left w:val="nil"/>
                                    <w:bottom w:val="nil"/>
                                    <w:right w:val="nil"/>
                                  </w:tcBorders>
                                  <w:noWrap/>
                                  <w:vAlign w:val="center"/>
                                </w:tcPr>
                                <w:p w14:paraId="1B63C37F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</w:pPr>
                                </w:p>
                              </w:tc>
                            </w:tr>
                            <w:tr w:rsidR="00A42CBF" w14:paraId="10A361C0" w14:textId="77777777" w:rsidTr="00A42CBF">
                              <w:tc>
                                <w:tcPr>
                                  <w:tcW w:w="297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50CC81CD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136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509C7861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 xml:space="preserve">Mustafi </w:t>
                                  </w:r>
                                  <w:proofErr w:type="spellStart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Memnum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29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1DC2F217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37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5ACE0F75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95</w:t>
                                  </w:r>
                                </w:p>
                              </w:tc>
                              <w:tc>
                                <w:tcPr>
                                  <w:tcW w:w="142" w:type="pct"/>
                                  <w:noWrap/>
                                  <w:vAlign w:val="center"/>
                                </w:tcPr>
                                <w:p w14:paraId="2E33D0B3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16" w:type="pct"/>
                                  <w:gridSpan w:val="4"/>
                                  <w:shd w:val="clear" w:color="auto" w:fill="D9D9D9" w:themeFill="background1" w:themeFillShade="D9"/>
                                  <w:noWrap/>
                                  <w:vAlign w:val="center"/>
                                  <w:hideMark/>
                                </w:tcPr>
                                <w:p w14:paraId="14DA2AA9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Verdana" w:hAnsi="Verdana" w:cs="Arial"/>
                                      <w:b/>
                                      <w:sz w:val="16"/>
                                      <w:szCs w:val="16"/>
                                      <w:lang w:val="fr-CH"/>
                                    </w:rPr>
                                    <w:t>Staff</w:t>
                                  </w:r>
                                </w:p>
                              </w:tc>
                            </w:tr>
                            <w:tr w:rsidR="00A42CBF" w:rsidRPr="00067974" w14:paraId="19ABFAEA" w14:textId="77777777" w:rsidTr="00A42CBF">
                              <w:tc>
                                <w:tcPr>
                                  <w:tcW w:w="297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66E9B9BF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136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2F87BAAA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Gedici</w:t>
                                  </w:r>
                                  <w:proofErr w:type="spellEnd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 xml:space="preserve"> Hasan</w:t>
                                  </w:r>
                                </w:p>
                              </w:tc>
                              <w:tc>
                                <w:tcPr>
                                  <w:tcW w:w="29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0510E347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37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73EBD443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92</w:t>
                                  </w:r>
                                </w:p>
                              </w:tc>
                              <w:tc>
                                <w:tcPr>
                                  <w:tcW w:w="142" w:type="pct"/>
                                  <w:noWrap/>
                                  <w:vAlign w:val="center"/>
                                </w:tcPr>
                                <w:p w14:paraId="393AF465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16" w:type="pct"/>
                                  <w:gridSpan w:val="4"/>
                                  <w:shd w:val="clear" w:color="auto" w:fill="D9D9D9" w:themeFill="background1" w:themeFillShade="D9"/>
                                  <w:noWrap/>
                                  <w:vAlign w:val="center"/>
                                  <w:hideMark/>
                                </w:tcPr>
                                <w:p w14:paraId="25BE8974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  <w:t xml:space="preserve"> Dedaj Vilson (Trainer) Sasso Leo (Trainer)</w:t>
                                  </w:r>
                                </w:p>
                              </w:tc>
                            </w:tr>
                            <w:tr w:rsidR="00A42CBF" w:rsidRPr="00067974" w14:paraId="79E40039" w14:textId="77777777" w:rsidTr="00A42CBF">
                              <w:tc>
                                <w:tcPr>
                                  <w:tcW w:w="297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75C59954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136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38981FCE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Dhillon</w:t>
                                  </w:r>
                                  <w:proofErr w:type="spellEnd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Jasminder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29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3F08F814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37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5621F3BA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97</w:t>
                                  </w:r>
                                </w:p>
                              </w:tc>
                              <w:tc>
                                <w:tcPr>
                                  <w:tcW w:w="142" w:type="pct"/>
                                  <w:noWrap/>
                                  <w:vAlign w:val="center"/>
                                </w:tcPr>
                                <w:p w14:paraId="6F9005F4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16" w:type="pct"/>
                                  <w:gridSpan w:val="4"/>
                                  <w:tcBorders>
                                    <w:top w:val="nil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shd w:val="clear" w:color="auto" w:fill="D9D9D9" w:themeFill="background1" w:themeFillShade="D9"/>
                                  <w:noWrap/>
                                  <w:vAlign w:val="center"/>
                                  <w:hideMark/>
                                </w:tcPr>
                                <w:p w14:paraId="03414440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  <w:t>Plemenic</w:t>
                                  </w:r>
                                  <w:proofErr w:type="spellEnd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  <w:t xml:space="preserve"> Tarik (THT) </w:t>
                                  </w:r>
                                  <w:proofErr w:type="spellStart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  <w:t>Elezi</w:t>
                                  </w:r>
                                  <w:proofErr w:type="spellEnd"/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  <w:t xml:space="preserve"> Real (Masseur)</w:t>
                                  </w:r>
                                </w:p>
                              </w:tc>
                            </w:tr>
                            <w:tr w:rsidR="00A42CBF" w14:paraId="54817A4F" w14:textId="77777777" w:rsidTr="00A42CBF">
                              <w:tc>
                                <w:tcPr>
                                  <w:tcW w:w="297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3AE974A9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17</w:t>
                                  </w:r>
                                </w:p>
                              </w:tc>
                              <w:tc>
                                <w:tcPr>
                                  <w:tcW w:w="1369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292D3BCE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Caroli Riccardo</w:t>
                                  </w:r>
                                </w:p>
                              </w:tc>
                              <w:tc>
                                <w:tcPr>
                                  <w:tcW w:w="29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475C2175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378" w:type="pct"/>
                                  <w:tcBorders>
                                    <w:top w:val="single" w:sz="2" w:space="0" w:color="auto"/>
                                    <w:left w:val="nil"/>
                                    <w:bottom w:val="single" w:sz="2" w:space="0" w:color="auto"/>
                                    <w:right w:val="nil"/>
                                  </w:tcBorders>
                                  <w:noWrap/>
                                  <w:hideMark/>
                                </w:tcPr>
                                <w:p w14:paraId="347C5441" w14:textId="77777777" w:rsidR="00A42CBF" w:rsidRDefault="00A42CBF" w:rsidP="00A42CBF">
                                  <w:pPr>
                                    <w:spacing w:line="220" w:lineRule="exact"/>
                                    <w:jc w:val="center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</w:rPr>
                                    <w:t>98</w:t>
                                  </w:r>
                                </w:p>
                              </w:tc>
                              <w:tc>
                                <w:tcPr>
                                  <w:tcW w:w="142" w:type="pct"/>
                                  <w:noWrap/>
                                  <w:vAlign w:val="center"/>
                                </w:tcPr>
                                <w:p w14:paraId="20B917C8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16" w:type="pct"/>
                                  <w:gridSpan w:val="4"/>
                                  <w:tcBorders>
                                    <w:top w:val="single" w:sz="2" w:space="0" w:color="auto"/>
                                    <w:left w:val="nil"/>
                                    <w:bottom w:val="nil"/>
                                    <w:right w:val="nil"/>
                                  </w:tcBorders>
                                  <w:noWrap/>
                                  <w:vAlign w:val="center"/>
                                </w:tcPr>
                                <w:p w14:paraId="77D22925" w14:textId="77777777" w:rsidR="00A42CBF" w:rsidRDefault="00A42CBF" w:rsidP="00A42CBF">
                                  <w:pPr>
                                    <w:spacing w:line="220" w:lineRule="exact"/>
                                    <w:rPr>
                                      <w:rFonts w:ascii="Verdana" w:hAnsi="Verdana" w:cs="Arial"/>
                                      <w:sz w:val="16"/>
                                      <w:szCs w:val="16"/>
                                      <w:lang w:val="fr-CH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A02A589" w14:textId="77777777" w:rsidR="00AA4747" w:rsidRDefault="00AA474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B52157" id="Textfeld 30" o:spid="_x0000_s1027" type="#_x0000_t202" style="position:absolute;margin-left:4.8pt;margin-top:108.8pt;width:349.4pt;height:232.9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" fillcolor="white [3201]" strokeweight=".5pt">
                <v:textbox>
                  <w:txbxContent>
                    <w:tbl>
                      <w:tblPr>
                        <w:tblStyle w:val="Tabellenraster1"/>
                        <w:tblW w:w="4966" w:type="pct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365"/>
                        <w:gridCol w:w="1792"/>
                        <w:gridCol w:w="367"/>
                        <w:gridCol w:w="505"/>
                        <w:gridCol w:w="159"/>
                        <w:gridCol w:w="642"/>
                        <w:gridCol w:w="1893"/>
                        <w:gridCol w:w="412"/>
                        <w:gridCol w:w="524"/>
                      </w:tblGrid>
                      <w:tr w:rsidR="00A42CBF" w14:paraId="51192765" w14:textId="77777777" w:rsidTr="00A42CBF">
                        <w:tc>
                          <w:tcPr>
                            <w:tcW w:w="297" w:type="pct"/>
                            <w:tcBorders>
                              <w:top w:val="nil"/>
                              <w:left w:val="nil"/>
                              <w:bottom w:val="nil"/>
                              <w:right w:val="single" w:sz="6" w:space="0" w:color="FFFFFF" w:themeColor="background1"/>
                            </w:tcBorders>
                            <w:shd w:val="clear" w:color="auto" w:fill="E6140A"/>
                            <w:noWrap/>
                            <w:vAlign w:val="center"/>
                            <w:hideMark/>
                          </w:tcPr>
                          <w:p w14:paraId="720BE9CE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color w:val="FFFFFF" w:themeColor="background1"/>
                                <w:sz w:val="16"/>
                                <w:szCs w:val="16"/>
                              </w:rPr>
                              <w:t>Nr.</w:t>
                            </w:r>
                          </w:p>
                        </w:tc>
                        <w:tc>
                          <w:tcPr>
                            <w:tcW w:w="1369" w:type="pct"/>
                            <w:tcBorders>
                              <w:top w:val="nil"/>
                              <w:left w:val="single" w:sz="6" w:space="0" w:color="FFFFFF" w:themeColor="background1"/>
                              <w:bottom w:val="nil"/>
                              <w:right w:val="single" w:sz="6" w:space="0" w:color="FFFFFF" w:themeColor="background1"/>
                            </w:tcBorders>
                            <w:shd w:val="clear" w:color="auto" w:fill="E6140A"/>
                            <w:noWrap/>
                            <w:vAlign w:val="center"/>
                            <w:hideMark/>
                          </w:tcPr>
                          <w:p w14:paraId="4E1567DD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Name</w:t>
                            </w:r>
                          </w:p>
                        </w:tc>
                        <w:tc>
                          <w:tcPr>
                            <w:tcW w:w="298" w:type="pct"/>
                            <w:tcBorders>
                              <w:top w:val="nil"/>
                              <w:left w:val="single" w:sz="6" w:space="0" w:color="FFFFFF" w:themeColor="background1"/>
                              <w:bottom w:val="nil"/>
                              <w:right w:val="single" w:sz="6" w:space="0" w:color="FFFFFF" w:themeColor="background1"/>
                            </w:tcBorders>
                            <w:shd w:val="clear" w:color="auto" w:fill="E6140A"/>
                            <w:noWrap/>
                            <w:vAlign w:val="center"/>
                            <w:hideMark/>
                          </w:tcPr>
                          <w:p w14:paraId="263E7602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color w:val="FFFFFF" w:themeColor="background1"/>
                                <w:sz w:val="16"/>
                                <w:szCs w:val="16"/>
                              </w:rPr>
                              <w:t>Pos.</w:t>
                            </w:r>
                          </w:p>
                        </w:tc>
                        <w:tc>
                          <w:tcPr>
                            <w:tcW w:w="378" w:type="pct"/>
                            <w:tcBorders>
                              <w:top w:val="nil"/>
                              <w:left w:val="single" w:sz="6" w:space="0" w:color="FFFFFF" w:themeColor="background1"/>
                              <w:bottom w:val="nil"/>
                              <w:right w:val="nil"/>
                            </w:tcBorders>
                            <w:shd w:val="clear" w:color="auto" w:fill="E6140A"/>
                            <w:noWrap/>
                            <w:vAlign w:val="center"/>
                            <w:hideMark/>
                          </w:tcPr>
                          <w:p w14:paraId="4541F3B5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Verdana" w:hAnsi="Verdana" w:cs="Arial"/>
                                <w:color w:val="FFFFFF" w:themeColor="background1"/>
                                <w:sz w:val="16"/>
                                <w:szCs w:val="16"/>
                              </w:rPr>
                              <w:t>Jahrg</w:t>
                            </w:r>
                            <w:proofErr w:type="spellEnd"/>
                            <w:r>
                              <w:rPr>
                                <w:rFonts w:ascii="Verdana" w:hAnsi="Verdana" w:cs="Arial"/>
                                <w:color w:val="FFFFFF" w:themeColor="background1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42" w:type="pct"/>
                            <w:noWrap/>
                            <w:vAlign w:val="center"/>
                          </w:tcPr>
                          <w:p w14:paraId="0E2F3D73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</w:pPr>
                          </w:p>
                        </w:tc>
                        <w:tc>
                          <w:tcPr>
                            <w:tcW w:w="465" w:type="pct"/>
                            <w:tcBorders>
                              <w:top w:val="nil"/>
                              <w:left w:val="nil"/>
                              <w:bottom w:val="nil"/>
                              <w:right w:val="single" w:sz="6" w:space="0" w:color="FFFFFF" w:themeColor="background1"/>
                            </w:tcBorders>
                            <w:shd w:val="clear" w:color="auto" w:fill="E6140A"/>
                            <w:noWrap/>
                            <w:vAlign w:val="center"/>
                            <w:hideMark/>
                          </w:tcPr>
                          <w:p w14:paraId="45551E53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color w:val="FFFFFF" w:themeColor="background1"/>
                                <w:sz w:val="16"/>
                                <w:szCs w:val="16"/>
                              </w:rPr>
                              <w:t>Nr.</w:t>
                            </w:r>
                          </w:p>
                        </w:tc>
                        <w:tc>
                          <w:tcPr>
                            <w:tcW w:w="1372" w:type="pct"/>
                            <w:tcBorders>
                              <w:top w:val="nil"/>
                              <w:left w:val="single" w:sz="6" w:space="0" w:color="FFFFFF" w:themeColor="background1"/>
                              <w:bottom w:val="nil"/>
                              <w:right w:val="single" w:sz="6" w:space="0" w:color="FFFFFF" w:themeColor="background1"/>
                            </w:tcBorders>
                            <w:shd w:val="clear" w:color="auto" w:fill="E6140A"/>
                            <w:noWrap/>
                            <w:vAlign w:val="center"/>
                            <w:hideMark/>
                          </w:tcPr>
                          <w:p w14:paraId="6D791CCF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Name</w:t>
                            </w:r>
                          </w:p>
                        </w:tc>
                        <w:tc>
                          <w:tcPr>
                            <w:tcW w:w="299" w:type="pct"/>
                            <w:tcBorders>
                              <w:top w:val="nil"/>
                              <w:left w:val="single" w:sz="6" w:space="0" w:color="FFFFFF" w:themeColor="background1"/>
                              <w:bottom w:val="nil"/>
                              <w:right w:val="single" w:sz="6" w:space="0" w:color="FFFFFF" w:themeColor="background1"/>
                            </w:tcBorders>
                            <w:shd w:val="clear" w:color="auto" w:fill="E6140A"/>
                            <w:noWrap/>
                            <w:vAlign w:val="center"/>
                            <w:hideMark/>
                          </w:tcPr>
                          <w:p w14:paraId="5A53160D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color w:val="FFFFFF" w:themeColor="background1"/>
                                <w:sz w:val="16"/>
                                <w:szCs w:val="16"/>
                              </w:rPr>
                              <w:t>Pos.</w:t>
                            </w:r>
                          </w:p>
                        </w:tc>
                        <w:tc>
                          <w:tcPr>
                            <w:tcW w:w="379" w:type="pct"/>
                            <w:tcBorders>
                              <w:top w:val="nil"/>
                              <w:left w:val="single" w:sz="6" w:space="0" w:color="FFFFFF" w:themeColor="background1"/>
                              <w:bottom w:val="nil"/>
                              <w:right w:val="nil"/>
                            </w:tcBorders>
                            <w:shd w:val="clear" w:color="auto" w:fill="E6140A"/>
                            <w:noWrap/>
                            <w:vAlign w:val="center"/>
                            <w:hideMark/>
                          </w:tcPr>
                          <w:p w14:paraId="4081DD72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Verdana" w:hAnsi="Verdana" w:cs="Arial"/>
                                <w:color w:val="FFFFFF" w:themeColor="background1"/>
                                <w:sz w:val="16"/>
                                <w:szCs w:val="16"/>
                              </w:rPr>
                              <w:t>Jahrg</w:t>
                            </w:r>
                            <w:proofErr w:type="spellEnd"/>
                            <w:r>
                              <w:rPr>
                                <w:rFonts w:ascii="Verdana" w:hAnsi="Verdana" w:cs="Arial"/>
                                <w:color w:val="FFFFFF" w:themeColor="background1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</w:tc>
                      </w:tr>
                      <w:tr w:rsidR="00A42CBF" w14:paraId="74EC9644" w14:textId="77777777" w:rsidTr="00A42CBF">
                        <w:trPr>
                          <w:trHeight w:val="283"/>
                        </w:trPr>
                        <w:tc>
                          <w:tcPr>
                            <w:tcW w:w="297" w:type="pct"/>
                            <w:tcBorders>
                              <w:top w:val="nil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vAlign w:val="bottom"/>
                            <w:hideMark/>
                          </w:tcPr>
                          <w:p w14:paraId="4D092462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69" w:type="pct"/>
                            <w:tcBorders>
                              <w:top w:val="nil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vAlign w:val="bottom"/>
                            <w:hideMark/>
                          </w:tcPr>
                          <w:p w14:paraId="72C5A382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Trittibach Nicola</w:t>
                            </w:r>
                          </w:p>
                        </w:tc>
                        <w:tc>
                          <w:tcPr>
                            <w:tcW w:w="298" w:type="pct"/>
                            <w:tcBorders>
                              <w:top w:val="nil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vAlign w:val="bottom"/>
                            <w:hideMark/>
                          </w:tcPr>
                          <w:p w14:paraId="231E9F40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378" w:type="pct"/>
                            <w:tcBorders>
                              <w:top w:val="nil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vAlign w:val="bottom"/>
                            <w:hideMark/>
                          </w:tcPr>
                          <w:p w14:paraId="68D018D0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94</w:t>
                            </w:r>
                          </w:p>
                        </w:tc>
                        <w:tc>
                          <w:tcPr>
                            <w:tcW w:w="142" w:type="pct"/>
                            <w:noWrap/>
                            <w:vAlign w:val="center"/>
                          </w:tcPr>
                          <w:p w14:paraId="1254D71B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</w:pPr>
                          </w:p>
                        </w:tc>
                        <w:tc>
                          <w:tcPr>
                            <w:tcW w:w="465" w:type="pct"/>
                            <w:tcBorders>
                              <w:top w:val="nil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vAlign w:val="bottom"/>
                            <w:hideMark/>
                          </w:tcPr>
                          <w:p w14:paraId="5BCCDDBB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22</w:t>
                            </w:r>
                          </w:p>
                        </w:tc>
                        <w:tc>
                          <w:tcPr>
                            <w:tcW w:w="1372" w:type="pct"/>
                            <w:tcBorders>
                              <w:top w:val="nil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vAlign w:val="bottom"/>
                            <w:hideMark/>
                          </w:tcPr>
                          <w:p w14:paraId="5D632E3E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Elezi Nazim</w:t>
                            </w:r>
                          </w:p>
                        </w:tc>
                        <w:tc>
                          <w:tcPr>
                            <w:tcW w:w="299" w:type="pct"/>
                            <w:tcBorders>
                              <w:top w:val="nil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vAlign w:val="bottom"/>
                            <w:hideMark/>
                          </w:tcPr>
                          <w:p w14:paraId="40F1DC29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379" w:type="pct"/>
                            <w:tcBorders>
                              <w:top w:val="nil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vAlign w:val="bottom"/>
                            <w:hideMark/>
                          </w:tcPr>
                          <w:p w14:paraId="1997F05B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94</w:t>
                            </w:r>
                          </w:p>
                        </w:tc>
                      </w:tr>
                      <w:tr w:rsidR="00A42CBF" w14:paraId="1637CA3A" w14:textId="77777777" w:rsidTr="00A42CBF">
                        <w:tc>
                          <w:tcPr>
                            <w:tcW w:w="297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334DAC49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c>
                        <w:tc>
                          <w:tcPr>
                            <w:tcW w:w="136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45D7307B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Shkoreti</w:t>
                            </w:r>
                            <w:proofErr w:type="spellEnd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 xml:space="preserve"> Laurent</w:t>
                            </w:r>
                          </w:p>
                        </w:tc>
                        <w:tc>
                          <w:tcPr>
                            <w:tcW w:w="29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6B6BAEDB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37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1D1FEF09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00</w:t>
                            </w:r>
                          </w:p>
                        </w:tc>
                        <w:tc>
                          <w:tcPr>
                            <w:tcW w:w="142" w:type="pct"/>
                            <w:noWrap/>
                            <w:vAlign w:val="center"/>
                          </w:tcPr>
                          <w:p w14:paraId="6D220043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</w:pPr>
                          </w:p>
                        </w:tc>
                        <w:tc>
                          <w:tcPr>
                            <w:tcW w:w="465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4C70FBEE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23</w:t>
                            </w:r>
                          </w:p>
                        </w:tc>
                        <w:tc>
                          <w:tcPr>
                            <w:tcW w:w="1372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257DC163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Dakaj Bleron</w:t>
                            </w:r>
                          </w:p>
                        </w:tc>
                        <w:tc>
                          <w:tcPr>
                            <w:tcW w:w="29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6470CA54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37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560EF0C6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97</w:t>
                            </w:r>
                          </w:p>
                        </w:tc>
                      </w:tr>
                      <w:tr w:rsidR="00A42CBF" w14:paraId="7D412C84" w14:textId="77777777" w:rsidTr="00A42CBF">
                        <w:tc>
                          <w:tcPr>
                            <w:tcW w:w="297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7555D4EE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6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78D6A1B3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Spaiu</w:t>
                            </w:r>
                            <w:proofErr w:type="spellEnd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Syart</w:t>
                            </w:r>
                            <w:proofErr w:type="spellEnd"/>
                          </w:p>
                        </w:tc>
                        <w:tc>
                          <w:tcPr>
                            <w:tcW w:w="29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5D0637F4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V</w:t>
                            </w:r>
                          </w:p>
                        </w:tc>
                        <w:tc>
                          <w:tcPr>
                            <w:tcW w:w="37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529D6315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00</w:t>
                            </w:r>
                          </w:p>
                        </w:tc>
                        <w:tc>
                          <w:tcPr>
                            <w:tcW w:w="142" w:type="pct"/>
                            <w:noWrap/>
                            <w:vAlign w:val="center"/>
                          </w:tcPr>
                          <w:p w14:paraId="7AEEF57E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</w:pPr>
                          </w:p>
                        </w:tc>
                        <w:tc>
                          <w:tcPr>
                            <w:tcW w:w="465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3C4CCCF3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26</w:t>
                            </w:r>
                          </w:p>
                        </w:tc>
                        <w:tc>
                          <w:tcPr>
                            <w:tcW w:w="1372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695F4896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Perkolaj</w:t>
                            </w:r>
                            <w:proofErr w:type="spellEnd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 xml:space="preserve"> Denis</w:t>
                            </w:r>
                          </w:p>
                        </w:tc>
                        <w:tc>
                          <w:tcPr>
                            <w:tcW w:w="29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0770992F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37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05B148C4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00</w:t>
                            </w:r>
                          </w:p>
                        </w:tc>
                      </w:tr>
                      <w:tr w:rsidR="00A42CBF" w14:paraId="07DBB5D8" w14:textId="77777777" w:rsidTr="00A42CBF">
                        <w:tc>
                          <w:tcPr>
                            <w:tcW w:w="297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4855AF53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36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1A33E83C" w14:textId="7635C924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Halimi Avdi</w:t>
                            </w:r>
                          </w:p>
                        </w:tc>
                        <w:tc>
                          <w:tcPr>
                            <w:tcW w:w="29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5460FA8C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V</w:t>
                            </w:r>
                          </w:p>
                        </w:tc>
                        <w:tc>
                          <w:tcPr>
                            <w:tcW w:w="37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2778A1E8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97</w:t>
                            </w:r>
                          </w:p>
                        </w:tc>
                        <w:tc>
                          <w:tcPr>
                            <w:tcW w:w="142" w:type="pct"/>
                            <w:noWrap/>
                            <w:vAlign w:val="center"/>
                          </w:tcPr>
                          <w:p w14:paraId="59E7FAFA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</w:pPr>
                          </w:p>
                        </w:tc>
                        <w:tc>
                          <w:tcPr>
                            <w:tcW w:w="465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33941D6A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1372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5439481E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Prenaj</w:t>
                            </w:r>
                            <w:proofErr w:type="spellEnd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 xml:space="preserve"> Samuel</w:t>
                            </w:r>
                          </w:p>
                        </w:tc>
                        <w:tc>
                          <w:tcPr>
                            <w:tcW w:w="29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34909438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37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299302B5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93</w:t>
                            </w:r>
                          </w:p>
                        </w:tc>
                      </w:tr>
                      <w:tr w:rsidR="00A42CBF" w14:paraId="037DAA5E" w14:textId="77777777" w:rsidTr="00A42CBF">
                        <w:tc>
                          <w:tcPr>
                            <w:tcW w:w="297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12DBDC04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136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17942FF1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Latifi Leutrim</w:t>
                            </w:r>
                          </w:p>
                        </w:tc>
                        <w:tc>
                          <w:tcPr>
                            <w:tcW w:w="29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2AFFE3A7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V</w:t>
                            </w:r>
                          </w:p>
                        </w:tc>
                        <w:tc>
                          <w:tcPr>
                            <w:tcW w:w="37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35CD52DD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93</w:t>
                            </w:r>
                          </w:p>
                        </w:tc>
                        <w:tc>
                          <w:tcPr>
                            <w:tcW w:w="142" w:type="pct"/>
                            <w:noWrap/>
                            <w:vAlign w:val="center"/>
                          </w:tcPr>
                          <w:p w14:paraId="20F0AFEB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</w:pPr>
                          </w:p>
                        </w:tc>
                        <w:tc>
                          <w:tcPr>
                            <w:tcW w:w="465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4C9996B9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1372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3B381491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Aliu Duan</w:t>
                            </w:r>
                          </w:p>
                        </w:tc>
                        <w:tc>
                          <w:tcPr>
                            <w:tcW w:w="29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7179E4F3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37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6C513C28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02</w:t>
                            </w:r>
                          </w:p>
                        </w:tc>
                      </w:tr>
                      <w:tr w:rsidR="00A42CBF" w14:paraId="61C7E9A8" w14:textId="77777777" w:rsidTr="00A42CBF">
                        <w:tc>
                          <w:tcPr>
                            <w:tcW w:w="297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06FD97EB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w="136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49B9B596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Raimi</w:t>
                            </w:r>
                            <w:proofErr w:type="spellEnd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 xml:space="preserve"> Burim</w:t>
                            </w:r>
                          </w:p>
                        </w:tc>
                        <w:tc>
                          <w:tcPr>
                            <w:tcW w:w="29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74782391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V</w:t>
                            </w:r>
                          </w:p>
                        </w:tc>
                        <w:tc>
                          <w:tcPr>
                            <w:tcW w:w="37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3FF956FB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95</w:t>
                            </w:r>
                          </w:p>
                        </w:tc>
                        <w:tc>
                          <w:tcPr>
                            <w:tcW w:w="142" w:type="pct"/>
                            <w:noWrap/>
                            <w:vAlign w:val="center"/>
                          </w:tcPr>
                          <w:p w14:paraId="5B8AA4D6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</w:pPr>
                          </w:p>
                        </w:tc>
                        <w:tc>
                          <w:tcPr>
                            <w:tcW w:w="465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70E294C9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25</w:t>
                            </w:r>
                          </w:p>
                        </w:tc>
                        <w:tc>
                          <w:tcPr>
                            <w:tcW w:w="1372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3F72C434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Idrizi Bleon</w:t>
                            </w:r>
                          </w:p>
                        </w:tc>
                        <w:tc>
                          <w:tcPr>
                            <w:tcW w:w="29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30DDC8FF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37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4774AAC4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00</w:t>
                            </w:r>
                          </w:p>
                        </w:tc>
                      </w:tr>
                      <w:tr w:rsidR="00A42CBF" w14:paraId="785A4CD4" w14:textId="77777777" w:rsidTr="00A42CBF">
                        <w:tc>
                          <w:tcPr>
                            <w:tcW w:w="297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4D5BC4AC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18</w:t>
                            </w:r>
                          </w:p>
                        </w:tc>
                        <w:tc>
                          <w:tcPr>
                            <w:tcW w:w="136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5494D0E0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Sulejmani Dashnim</w:t>
                            </w:r>
                          </w:p>
                        </w:tc>
                        <w:tc>
                          <w:tcPr>
                            <w:tcW w:w="29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6C1E0BC5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V</w:t>
                            </w:r>
                          </w:p>
                        </w:tc>
                        <w:tc>
                          <w:tcPr>
                            <w:tcW w:w="37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57B68212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93</w:t>
                            </w:r>
                          </w:p>
                        </w:tc>
                        <w:tc>
                          <w:tcPr>
                            <w:tcW w:w="142" w:type="pct"/>
                            <w:noWrap/>
                            <w:vAlign w:val="center"/>
                          </w:tcPr>
                          <w:p w14:paraId="0FA8CFF9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</w:pPr>
                          </w:p>
                        </w:tc>
                        <w:tc>
                          <w:tcPr>
                            <w:tcW w:w="465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5A3F385B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27</w:t>
                            </w:r>
                          </w:p>
                        </w:tc>
                        <w:tc>
                          <w:tcPr>
                            <w:tcW w:w="1372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4661DE0A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Andrijasevic</w:t>
                            </w:r>
                            <w:proofErr w:type="spellEnd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 xml:space="preserve"> Oliver</w:t>
                            </w:r>
                          </w:p>
                        </w:tc>
                        <w:tc>
                          <w:tcPr>
                            <w:tcW w:w="29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338FFD73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37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35FAFA1F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94</w:t>
                            </w:r>
                          </w:p>
                        </w:tc>
                      </w:tr>
                      <w:tr w:rsidR="00A42CBF" w14:paraId="100850F4" w14:textId="77777777" w:rsidTr="00A42CBF">
                        <w:tc>
                          <w:tcPr>
                            <w:tcW w:w="297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3B424B7D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136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7956D898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Zizak</w:t>
                            </w:r>
                            <w:proofErr w:type="spellEnd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 xml:space="preserve"> Ivo</w:t>
                            </w:r>
                          </w:p>
                        </w:tc>
                        <w:tc>
                          <w:tcPr>
                            <w:tcW w:w="29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13C0256D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V</w:t>
                            </w:r>
                          </w:p>
                        </w:tc>
                        <w:tc>
                          <w:tcPr>
                            <w:tcW w:w="37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4D6870C8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92</w:t>
                            </w:r>
                          </w:p>
                        </w:tc>
                        <w:tc>
                          <w:tcPr>
                            <w:tcW w:w="142" w:type="pct"/>
                            <w:noWrap/>
                            <w:vAlign w:val="center"/>
                          </w:tcPr>
                          <w:p w14:paraId="3ABB8C9C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</w:pPr>
                          </w:p>
                        </w:tc>
                        <w:tc>
                          <w:tcPr>
                            <w:tcW w:w="465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</w:tcPr>
                          <w:p w14:paraId="480E2259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372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</w:tcPr>
                          <w:p w14:paraId="61489CD4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29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</w:tcPr>
                          <w:p w14:paraId="39B54B74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37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</w:tcPr>
                          <w:p w14:paraId="7B1C8431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A42CBF" w14:paraId="66E02920" w14:textId="77777777" w:rsidTr="00A42CBF">
                        <w:tc>
                          <w:tcPr>
                            <w:tcW w:w="297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2A164B94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24</w:t>
                            </w:r>
                          </w:p>
                        </w:tc>
                        <w:tc>
                          <w:tcPr>
                            <w:tcW w:w="136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345E2351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Dedaj Dugagjin</w:t>
                            </w:r>
                          </w:p>
                        </w:tc>
                        <w:tc>
                          <w:tcPr>
                            <w:tcW w:w="29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1A7D96E5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V</w:t>
                            </w:r>
                          </w:p>
                        </w:tc>
                        <w:tc>
                          <w:tcPr>
                            <w:tcW w:w="37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5F129912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89</w:t>
                            </w:r>
                          </w:p>
                        </w:tc>
                        <w:tc>
                          <w:tcPr>
                            <w:tcW w:w="142" w:type="pct"/>
                            <w:noWrap/>
                            <w:vAlign w:val="center"/>
                          </w:tcPr>
                          <w:p w14:paraId="6787251F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</w:pPr>
                          </w:p>
                        </w:tc>
                        <w:tc>
                          <w:tcPr>
                            <w:tcW w:w="465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</w:tcPr>
                          <w:p w14:paraId="46A81172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372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</w:tcPr>
                          <w:p w14:paraId="38B20D91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29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</w:tcPr>
                          <w:p w14:paraId="21BF54A3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37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</w:tcPr>
                          <w:p w14:paraId="441EA657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A42CBF" w14:paraId="0F97A4B9" w14:textId="77777777" w:rsidTr="00A42CBF">
                        <w:tc>
                          <w:tcPr>
                            <w:tcW w:w="297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4096A271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36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6DE29F84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Llugaliu</w:t>
                            </w:r>
                            <w:proofErr w:type="spellEnd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 xml:space="preserve"> Dardan</w:t>
                            </w:r>
                          </w:p>
                        </w:tc>
                        <w:tc>
                          <w:tcPr>
                            <w:tcW w:w="29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2A0E7C52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37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08C428E3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94</w:t>
                            </w:r>
                          </w:p>
                        </w:tc>
                        <w:tc>
                          <w:tcPr>
                            <w:tcW w:w="142" w:type="pct"/>
                            <w:noWrap/>
                            <w:vAlign w:val="center"/>
                          </w:tcPr>
                          <w:p w14:paraId="686150CC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</w:pPr>
                          </w:p>
                        </w:tc>
                        <w:tc>
                          <w:tcPr>
                            <w:tcW w:w="465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</w:tcPr>
                          <w:p w14:paraId="7865951F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372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</w:tcPr>
                          <w:p w14:paraId="6C16BF7E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29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</w:tcPr>
                          <w:p w14:paraId="3FBD4114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37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</w:tcPr>
                          <w:p w14:paraId="5A76834A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A42CBF" w14:paraId="2F161E18" w14:textId="77777777" w:rsidTr="00A42CBF">
                        <w:tc>
                          <w:tcPr>
                            <w:tcW w:w="297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479703D4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36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077AC5D1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Jahiu</w:t>
                            </w:r>
                            <w:proofErr w:type="spellEnd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 xml:space="preserve"> Alban © </w:t>
                            </w:r>
                          </w:p>
                        </w:tc>
                        <w:tc>
                          <w:tcPr>
                            <w:tcW w:w="29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0C03A8B0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37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036B1F8A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91</w:t>
                            </w:r>
                          </w:p>
                        </w:tc>
                        <w:tc>
                          <w:tcPr>
                            <w:tcW w:w="142" w:type="pct"/>
                            <w:noWrap/>
                            <w:vAlign w:val="center"/>
                          </w:tcPr>
                          <w:p w14:paraId="3FA59C11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</w:pPr>
                          </w:p>
                        </w:tc>
                        <w:tc>
                          <w:tcPr>
                            <w:tcW w:w="465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</w:tcPr>
                          <w:p w14:paraId="4F611516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372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</w:tcPr>
                          <w:p w14:paraId="5A72CFD2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29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</w:tcPr>
                          <w:p w14:paraId="019B9B89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37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</w:tcPr>
                          <w:p w14:paraId="49AA8DFE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A42CBF" w14:paraId="3B40CEFB" w14:textId="77777777" w:rsidTr="00A42CBF">
                        <w:tc>
                          <w:tcPr>
                            <w:tcW w:w="297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7E8D5555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36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0F0F9D2F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Sadriji</w:t>
                            </w:r>
                            <w:proofErr w:type="spellEnd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 xml:space="preserve"> Mergim</w:t>
                            </w:r>
                          </w:p>
                        </w:tc>
                        <w:tc>
                          <w:tcPr>
                            <w:tcW w:w="29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650DDEED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37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602E158B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92</w:t>
                            </w:r>
                          </w:p>
                        </w:tc>
                        <w:tc>
                          <w:tcPr>
                            <w:tcW w:w="142" w:type="pct"/>
                            <w:noWrap/>
                            <w:vAlign w:val="center"/>
                          </w:tcPr>
                          <w:p w14:paraId="62FD6177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</w:pPr>
                          </w:p>
                        </w:tc>
                        <w:tc>
                          <w:tcPr>
                            <w:tcW w:w="465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</w:tcPr>
                          <w:p w14:paraId="2D91089E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372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</w:tcPr>
                          <w:p w14:paraId="30046EF0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29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</w:tcPr>
                          <w:p w14:paraId="3520C95A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37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</w:tcPr>
                          <w:p w14:paraId="45D94535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A42CBF" w14:paraId="3394EA7F" w14:textId="77777777" w:rsidTr="00A42CBF">
                        <w:tc>
                          <w:tcPr>
                            <w:tcW w:w="297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40514D06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136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0A04B0DB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Mustafi Egzon</w:t>
                            </w:r>
                          </w:p>
                        </w:tc>
                        <w:tc>
                          <w:tcPr>
                            <w:tcW w:w="29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71017495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37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5FE26CB7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95</w:t>
                            </w:r>
                          </w:p>
                        </w:tc>
                        <w:tc>
                          <w:tcPr>
                            <w:tcW w:w="142" w:type="pct"/>
                            <w:noWrap/>
                            <w:vAlign w:val="center"/>
                          </w:tcPr>
                          <w:p w14:paraId="0C719A9A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</w:pPr>
                          </w:p>
                        </w:tc>
                        <w:tc>
                          <w:tcPr>
                            <w:tcW w:w="465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</w:tcPr>
                          <w:p w14:paraId="7D44AB8E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372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</w:tcPr>
                          <w:p w14:paraId="4E766DD5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29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</w:tcPr>
                          <w:p w14:paraId="306058F9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37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</w:tcPr>
                          <w:p w14:paraId="7B422511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A42CBF" w14:paraId="5D4F9323" w14:textId="77777777" w:rsidTr="00A42CBF">
                        <w:trPr>
                          <w:trHeight w:val="63"/>
                        </w:trPr>
                        <w:tc>
                          <w:tcPr>
                            <w:tcW w:w="297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72F4E493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136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37F1BE75" w14:textId="0872615E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Sasso Mattia</w:t>
                            </w:r>
                          </w:p>
                        </w:tc>
                        <w:tc>
                          <w:tcPr>
                            <w:tcW w:w="29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50246D70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37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208740D9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95</w:t>
                            </w:r>
                          </w:p>
                        </w:tc>
                        <w:tc>
                          <w:tcPr>
                            <w:tcW w:w="142" w:type="pct"/>
                            <w:noWrap/>
                            <w:vAlign w:val="center"/>
                          </w:tcPr>
                          <w:p w14:paraId="7FCF9287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</w:pPr>
                          </w:p>
                        </w:tc>
                        <w:tc>
                          <w:tcPr>
                            <w:tcW w:w="465" w:type="pct"/>
                            <w:tcBorders>
                              <w:top w:val="single" w:sz="2" w:space="0" w:color="auto"/>
                              <w:left w:val="nil"/>
                              <w:bottom w:val="nil"/>
                              <w:right w:val="nil"/>
                            </w:tcBorders>
                            <w:noWrap/>
                            <w:vAlign w:val="center"/>
                          </w:tcPr>
                          <w:p w14:paraId="5935531B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</w:pPr>
                          </w:p>
                        </w:tc>
                        <w:tc>
                          <w:tcPr>
                            <w:tcW w:w="1372" w:type="pct"/>
                            <w:tcBorders>
                              <w:top w:val="single" w:sz="2" w:space="0" w:color="auto"/>
                              <w:left w:val="nil"/>
                              <w:bottom w:val="nil"/>
                              <w:right w:val="nil"/>
                            </w:tcBorders>
                            <w:noWrap/>
                            <w:vAlign w:val="center"/>
                          </w:tcPr>
                          <w:p w14:paraId="6DC21BA1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</w:pPr>
                          </w:p>
                        </w:tc>
                        <w:tc>
                          <w:tcPr>
                            <w:tcW w:w="299" w:type="pct"/>
                            <w:tcBorders>
                              <w:top w:val="single" w:sz="2" w:space="0" w:color="auto"/>
                              <w:left w:val="nil"/>
                              <w:bottom w:val="nil"/>
                              <w:right w:val="nil"/>
                            </w:tcBorders>
                            <w:noWrap/>
                            <w:vAlign w:val="center"/>
                          </w:tcPr>
                          <w:p w14:paraId="4AAAF41C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</w:pPr>
                          </w:p>
                        </w:tc>
                        <w:tc>
                          <w:tcPr>
                            <w:tcW w:w="379" w:type="pct"/>
                            <w:tcBorders>
                              <w:top w:val="single" w:sz="2" w:space="0" w:color="auto"/>
                              <w:left w:val="nil"/>
                              <w:bottom w:val="nil"/>
                              <w:right w:val="nil"/>
                            </w:tcBorders>
                            <w:noWrap/>
                            <w:vAlign w:val="center"/>
                          </w:tcPr>
                          <w:p w14:paraId="1B63C37F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</w:pPr>
                          </w:p>
                        </w:tc>
                      </w:tr>
                      <w:tr w:rsidR="00A42CBF" w14:paraId="10A361C0" w14:textId="77777777" w:rsidTr="00A42CBF">
                        <w:tc>
                          <w:tcPr>
                            <w:tcW w:w="297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50CC81CD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136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509C7861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 xml:space="preserve">Mustafi </w:t>
                            </w:r>
                            <w:proofErr w:type="spellStart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Memnum</w:t>
                            </w:r>
                            <w:proofErr w:type="spellEnd"/>
                          </w:p>
                        </w:tc>
                        <w:tc>
                          <w:tcPr>
                            <w:tcW w:w="29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1DC2F217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37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5ACE0F75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95</w:t>
                            </w:r>
                          </w:p>
                        </w:tc>
                        <w:tc>
                          <w:tcPr>
                            <w:tcW w:w="142" w:type="pct"/>
                            <w:noWrap/>
                            <w:vAlign w:val="center"/>
                          </w:tcPr>
                          <w:p w14:paraId="2E33D0B3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</w:pPr>
                          </w:p>
                        </w:tc>
                        <w:tc>
                          <w:tcPr>
                            <w:tcW w:w="2516" w:type="pct"/>
                            <w:gridSpan w:val="4"/>
                            <w:shd w:val="clear" w:color="auto" w:fill="D9D9D9" w:themeFill="background1" w:themeFillShade="D9"/>
                            <w:noWrap/>
                            <w:vAlign w:val="center"/>
                            <w:hideMark/>
                          </w:tcPr>
                          <w:p w14:paraId="14DA2AA9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  <w:t xml:space="preserve"> </w:t>
                            </w:r>
                            <w:r>
                              <w:rPr>
                                <w:rFonts w:ascii="Verdana" w:hAnsi="Verdana" w:cs="Arial"/>
                                <w:b/>
                                <w:sz w:val="16"/>
                                <w:szCs w:val="16"/>
                                <w:lang w:val="fr-CH"/>
                              </w:rPr>
                              <w:t>Staff</w:t>
                            </w:r>
                          </w:p>
                        </w:tc>
                      </w:tr>
                      <w:tr w:rsidR="00A42CBF" w:rsidRPr="00067974" w14:paraId="19ABFAEA" w14:textId="77777777" w:rsidTr="00A42CBF">
                        <w:tc>
                          <w:tcPr>
                            <w:tcW w:w="297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66E9B9BF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136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2F87BAAA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Gedici</w:t>
                            </w:r>
                            <w:proofErr w:type="spellEnd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 xml:space="preserve"> Hasan</w:t>
                            </w:r>
                          </w:p>
                        </w:tc>
                        <w:tc>
                          <w:tcPr>
                            <w:tcW w:w="29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0510E347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37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73EBD443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92</w:t>
                            </w:r>
                          </w:p>
                        </w:tc>
                        <w:tc>
                          <w:tcPr>
                            <w:tcW w:w="142" w:type="pct"/>
                            <w:noWrap/>
                            <w:vAlign w:val="center"/>
                          </w:tcPr>
                          <w:p w14:paraId="393AF465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</w:pPr>
                          </w:p>
                        </w:tc>
                        <w:tc>
                          <w:tcPr>
                            <w:tcW w:w="2516" w:type="pct"/>
                            <w:gridSpan w:val="4"/>
                            <w:shd w:val="clear" w:color="auto" w:fill="D9D9D9" w:themeFill="background1" w:themeFillShade="D9"/>
                            <w:noWrap/>
                            <w:vAlign w:val="center"/>
                            <w:hideMark/>
                          </w:tcPr>
                          <w:p w14:paraId="25BE8974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  <w:t xml:space="preserve"> Dedaj Vilson (Trainer) Sasso Leo (Trainer)</w:t>
                            </w:r>
                          </w:p>
                        </w:tc>
                      </w:tr>
                      <w:tr w:rsidR="00A42CBF" w:rsidRPr="00067974" w14:paraId="79E40039" w14:textId="77777777" w:rsidTr="00A42CBF">
                        <w:tc>
                          <w:tcPr>
                            <w:tcW w:w="297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75C59954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136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38981FCE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Dhillon</w:t>
                            </w:r>
                            <w:proofErr w:type="spellEnd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Jasminder</w:t>
                            </w:r>
                            <w:proofErr w:type="spellEnd"/>
                          </w:p>
                        </w:tc>
                        <w:tc>
                          <w:tcPr>
                            <w:tcW w:w="29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3F08F814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37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5621F3BA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97</w:t>
                            </w:r>
                          </w:p>
                        </w:tc>
                        <w:tc>
                          <w:tcPr>
                            <w:tcW w:w="142" w:type="pct"/>
                            <w:noWrap/>
                            <w:vAlign w:val="center"/>
                          </w:tcPr>
                          <w:p w14:paraId="6F9005F4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</w:pPr>
                          </w:p>
                        </w:tc>
                        <w:tc>
                          <w:tcPr>
                            <w:tcW w:w="2516" w:type="pct"/>
                            <w:gridSpan w:val="4"/>
                            <w:tcBorders>
                              <w:top w:val="nil"/>
                              <w:left w:val="nil"/>
                              <w:bottom w:val="single" w:sz="2" w:space="0" w:color="auto"/>
                              <w:right w:val="nil"/>
                            </w:tcBorders>
                            <w:shd w:val="clear" w:color="auto" w:fill="D9D9D9" w:themeFill="background1" w:themeFillShade="D9"/>
                            <w:noWrap/>
                            <w:vAlign w:val="center"/>
                            <w:hideMark/>
                          </w:tcPr>
                          <w:p w14:paraId="03414440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  <w:t>Plemenic</w:t>
                            </w:r>
                            <w:proofErr w:type="spellEnd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  <w:t xml:space="preserve"> Tarik (THT) </w:t>
                            </w:r>
                            <w:proofErr w:type="spellStart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  <w:t>Elezi</w:t>
                            </w:r>
                            <w:proofErr w:type="spellEnd"/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  <w:t xml:space="preserve"> Real (Masseur)</w:t>
                            </w:r>
                          </w:p>
                        </w:tc>
                      </w:tr>
                      <w:tr w:rsidR="00A42CBF" w14:paraId="54817A4F" w14:textId="77777777" w:rsidTr="00A42CBF">
                        <w:tc>
                          <w:tcPr>
                            <w:tcW w:w="297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3AE974A9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17</w:t>
                            </w:r>
                          </w:p>
                        </w:tc>
                        <w:tc>
                          <w:tcPr>
                            <w:tcW w:w="1369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292D3BCE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Caroli Riccardo</w:t>
                            </w:r>
                          </w:p>
                        </w:tc>
                        <w:tc>
                          <w:tcPr>
                            <w:tcW w:w="29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475C2175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378" w:type="pct"/>
                            <w:tcBorders>
                              <w:top w:val="single" w:sz="2" w:space="0" w:color="auto"/>
                              <w:left w:val="nil"/>
                              <w:bottom w:val="single" w:sz="2" w:space="0" w:color="auto"/>
                              <w:right w:val="nil"/>
                            </w:tcBorders>
                            <w:noWrap/>
                            <w:hideMark/>
                          </w:tcPr>
                          <w:p w14:paraId="347C5441" w14:textId="77777777" w:rsidR="00A42CBF" w:rsidRDefault="00A42CBF" w:rsidP="00A42CBF">
                            <w:pPr>
                              <w:spacing w:line="220" w:lineRule="exact"/>
                              <w:jc w:val="center"/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 w:cs="Arial"/>
                                <w:sz w:val="16"/>
                                <w:szCs w:val="16"/>
                              </w:rPr>
                              <w:t>98</w:t>
                            </w:r>
                          </w:p>
                        </w:tc>
                        <w:tc>
                          <w:tcPr>
                            <w:tcW w:w="142" w:type="pct"/>
                            <w:noWrap/>
                            <w:vAlign w:val="center"/>
                          </w:tcPr>
                          <w:p w14:paraId="20B917C8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</w:pPr>
                          </w:p>
                        </w:tc>
                        <w:tc>
                          <w:tcPr>
                            <w:tcW w:w="2516" w:type="pct"/>
                            <w:gridSpan w:val="4"/>
                            <w:tcBorders>
                              <w:top w:val="single" w:sz="2" w:space="0" w:color="auto"/>
                              <w:left w:val="nil"/>
                              <w:bottom w:val="nil"/>
                              <w:right w:val="nil"/>
                            </w:tcBorders>
                            <w:noWrap/>
                            <w:vAlign w:val="center"/>
                          </w:tcPr>
                          <w:p w14:paraId="77D22925" w14:textId="77777777" w:rsidR="00A42CBF" w:rsidRDefault="00A42CBF" w:rsidP="00A42CBF">
                            <w:pPr>
                              <w:spacing w:line="220" w:lineRule="exact"/>
                              <w:rPr>
                                <w:rFonts w:ascii="Verdana" w:hAnsi="Verdana" w:cs="Arial"/>
                                <w:sz w:val="16"/>
                                <w:szCs w:val="16"/>
                                <w:lang w:val="fr-CH"/>
                              </w:rPr>
                            </w:pPr>
                          </w:p>
                        </w:tc>
                      </w:tr>
                    </w:tbl>
                    <w:p w14:paraId="3A02A589" w14:textId="77777777" w:rsidR="00AA4747" w:rsidRDefault="00AA4747"/>
                  </w:txbxContent>
                </v:textbox>
              </v:shape>
            </w:pict>
          </mc:Fallback>
        </mc:AlternateContent>
      </w:r>
      <w:r w:rsidR="00A2003F">
        <w:br w:type="page"/>
      </w:r>
    </w:p>
    <w:p w14:paraId="2E43DB82" w14:textId="01DDF5A3" w:rsidR="001C13A7" w:rsidRPr="006D14F8" w:rsidRDefault="00AE07BD"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362B4FD8" wp14:editId="7C259A14">
                <wp:simplePos x="0" y="0"/>
                <wp:positionH relativeFrom="column">
                  <wp:posOffset>-113748</wp:posOffset>
                </wp:positionH>
                <wp:positionV relativeFrom="paragraph">
                  <wp:posOffset>-14356</wp:posOffset>
                </wp:positionV>
                <wp:extent cx="2711395" cy="4993420"/>
                <wp:effectExtent l="0" t="0" r="0" b="0"/>
                <wp:wrapNone/>
                <wp:docPr id="9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1395" cy="4993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EE53F8" w14:textId="77777777" w:rsidR="00A63444" w:rsidRPr="00A63444" w:rsidRDefault="00A63444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bookmarkStart w:id="2" w:name="_Hlk16815306"/>
                            <w:bookmarkStart w:id="3" w:name="_Hlk16815381"/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ABR Autospritzwerk </w:t>
                            </w:r>
                            <w:proofErr w:type="spellStart"/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Nuraj</w:t>
                            </w:r>
                            <w:proofErr w:type="spellEnd"/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, Aarburg</w:t>
                            </w:r>
                          </w:p>
                          <w:p w14:paraId="1A1836A0" w14:textId="77777777" w:rsidR="00A63444" w:rsidRPr="00A63444" w:rsidRDefault="00A63444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Agathon AG, Bellach</w:t>
                            </w:r>
                          </w:p>
                          <w:p w14:paraId="2DF45053" w14:textId="77777777" w:rsidR="00A63444" w:rsidRPr="00A63444" w:rsidRDefault="00A63444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Allianz Hauptagentur, Oftringen</w:t>
                            </w:r>
                          </w:p>
                          <w:p w14:paraId="10BA3C79" w14:textId="77777777" w:rsidR="00A63444" w:rsidRPr="00A63444" w:rsidRDefault="00A63444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Andres AG Präzisionsdrehteile, Lohn</w:t>
                            </w:r>
                          </w:p>
                          <w:p w14:paraId="53AEA9E6" w14:textId="507BB380" w:rsidR="00A63444" w:rsidRDefault="00A63444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Aquide</w:t>
                            </w:r>
                            <w:proofErr w:type="spellEnd"/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 AG U</w:t>
                            </w:r>
                            <w:r w:rsidR="009E5EDF" w:rsidRPr="009E5EDF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/</w:t>
                            </w:r>
                            <w:proofErr w:type="spellStart"/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beratung</w:t>
                            </w:r>
                            <w:proofErr w:type="spellEnd"/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, Volketswil</w:t>
                            </w:r>
                          </w:p>
                          <w:p w14:paraId="34A21D34" w14:textId="6ABEC5EC" w:rsidR="008C745F" w:rsidRPr="00A63444" w:rsidRDefault="008C745F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proofErr w:type="spellStart"/>
                            <w:r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Alosint</w:t>
                            </w:r>
                            <w:proofErr w:type="spellEnd"/>
                            <w:r w:rsidR="00AE07BD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 Pulverbeschichtung GmbH, Langenthal</w:t>
                            </w:r>
                          </w:p>
                          <w:p w14:paraId="6EB8C261" w14:textId="77777777" w:rsidR="00A63444" w:rsidRPr="00A63444" w:rsidRDefault="00A63444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Argjenderi</w:t>
                            </w:r>
                            <w:proofErr w:type="spellEnd"/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 Robert Dedaj, </w:t>
                            </w:r>
                            <w:proofErr w:type="spellStart"/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Gjakova</w:t>
                            </w:r>
                            <w:proofErr w:type="spellEnd"/>
                          </w:p>
                          <w:p w14:paraId="4105FDAC" w14:textId="77777777" w:rsidR="00A63444" w:rsidRPr="00A63444" w:rsidRDefault="00A63444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ASIX AG </w:t>
                            </w:r>
                            <w:proofErr w:type="spellStart"/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Wolfwil</w:t>
                            </w:r>
                            <w:proofErr w:type="spellEnd"/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, </w:t>
                            </w:r>
                            <w:proofErr w:type="spellStart"/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Dullaj</w:t>
                            </w:r>
                            <w:proofErr w:type="spellEnd"/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 </w:t>
                            </w:r>
                            <w:proofErr w:type="spellStart"/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Xhevxhet</w:t>
                            </w:r>
                            <w:proofErr w:type="spellEnd"/>
                          </w:p>
                          <w:p w14:paraId="1DE181D5" w14:textId="77777777" w:rsidR="00A63444" w:rsidRPr="00A63444" w:rsidRDefault="00A63444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Auto Marino &amp; Genier GmbH, </w:t>
                            </w:r>
                            <w:proofErr w:type="spellStart"/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Lengnau</w:t>
                            </w:r>
                            <w:proofErr w:type="spellEnd"/>
                          </w:p>
                          <w:p w14:paraId="6F3E93C1" w14:textId="77777777" w:rsidR="00A63444" w:rsidRPr="00A63444" w:rsidRDefault="00A63444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Auto </w:t>
                            </w:r>
                            <w:proofErr w:type="spellStart"/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Mosconi</w:t>
                            </w:r>
                            <w:proofErr w:type="spellEnd"/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, </w:t>
                            </w:r>
                            <w:proofErr w:type="spellStart"/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Lengnau</w:t>
                            </w:r>
                            <w:proofErr w:type="spellEnd"/>
                          </w:p>
                          <w:p w14:paraId="4EB748FA" w14:textId="77777777" w:rsidR="00A63444" w:rsidRPr="00A63444" w:rsidRDefault="00A63444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Auto Rexhepi, Derendingen</w:t>
                            </w:r>
                          </w:p>
                          <w:p w14:paraId="68776E04" w14:textId="330D1E92" w:rsidR="00A63444" w:rsidRPr="00A63444" w:rsidRDefault="00A63444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AXA Vorsorge &amp; Vermögen, Zürich</w:t>
                            </w:r>
                          </w:p>
                          <w:p w14:paraId="48C48F6E" w14:textId="77777777" w:rsidR="00A63444" w:rsidRPr="00A63444" w:rsidRDefault="00A63444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BANK CLER AG, Solothurn</w:t>
                            </w:r>
                          </w:p>
                          <w:p w14:paraId="37BF5218" w14:textId="77777777" w:rsidR="00A63444" w:rsidRPr="00A63444" w:rsidRDefault="00A63444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Beciri GmbH </w:t>
                            </w:r>
                            <w:proofErr w:type="spellStart"/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Lengnau</w:t>
                            </w:r>
                            <w:proofErr w:type="spellEnd"/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 BE</w:t>
                            </w:r>
                          </w:p>
                          <w:p w14:paraId="41BD221C" w14:textId="77777777" w:rsidR="00A63444" w:rsidRPr="00A63444" w:rsidRDefault="00A63444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Berchtold Kältetechnik, Niederbipp</w:t>
                            </w:r>
                          </w:p>
                          <w:p w14:paraId="0FD25947" w14:textId="77777777" w:rsidR="00A63444" w:rsidRPr="00A63444" w:rsidRDefault="00A63444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Bohrteam</w:t>
                            </w:r>
                            <w:proofErr w:type="spellEnd"/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 </w:t>
                            </w:r>
                            <w:proofErr w:type="spellStart"/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Ketta</w:t>
                            </w:r>
                            <w:proofErr w:type="spellEnd"/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 GmbH, Urdorf</w:t>
                            </w:r>
                          </w:p>
                          <w:p w14:paraId="13B7A8C0" w14:textId="77777777" w:rsidR="00A63444" w:rsidRPr="00A63444" w:rsidRDefault="00A63444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Büchel Bestattungen, Derendingen</w:t>
                            </w:r>
                          </w:p>
                          <w:p w14:paraId="07D18AD2" w14:textId="3C7CFF4E" w:rsidR="00A63444" w:rsidRPr="00A63444" w:rsidRDefault="00A63444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Carrosserie Jost, Herzogenbuchsee</w:t>
                            </w:r>
                          </w:p>
                          <w:p w14:paraId="0CC74F31" w14:textId="46DF4C2B" w:rsidR="00A63444" w:rsidRPr="00A63444" w:rsidRDefault="00A63444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Coiffeur LEO.S, </w:t>
                            </w:r>
                            <w:r w:rsidR="0084558F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Zuchwil</w:t>
                            </w:r>
                          </w:p>
                          <w:p w14:paraId="5535C76B" w14:textId="77777777" w:rsidR="00A63444" w:rsidRPr="00A63444" w:rsidRDefault="00A63444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Deli Bau GmbH, Gerlafingen</w:t>
                            </w:r>
                          </w:p>
                          <w:p w14:paraId="0B302BB1" w14:textId="77777777" w:rsidR="00A63444" w:rsidRPr="00E47464" w:rsidRDefault="00A63444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Dilara Bar, Zuchwil</w:t>
                            </w:r>
                          </w:p>
                          <w:p w14:paraId="5208D448" w14:textId="77777777" w:rsidR="00A63444" w:rsidRPr="00E47464" w:rsidRDefault="00A63444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DS Smith </w:t>
                            </w:r>
                            <w:proofErr w:type="spellStart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Packing</w:t>
                            </w:r>
                            <w:proofErr w:type="spellEnd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 AG, Oftringen</w:t>
                            </w:r>
                          </w:p>
                          <w:p w14:paraId="37C4A3BA" w14:textId="77777777" w:rsidR="00A63444" w:rsidRPr="00A63444" w:rsidRDefault="00A63444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Edo-Risi GmbH, Zuchwil</w:t>
                            </w:r>
                          </w:p>
                          <w:p w14:paraId="0DC9DAAF" w14:textId="77777777" w:rsidR="00A63444" w:rsidRPr="00A63444" w:rsidRDefault="00A63444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Esprit-Garage AG, Zuchwil</w:t>
                            </w:r>
                          </w:p>
                          <w:p w14:paraId="13D72353" w14:textId="77777777" w:rsidR="00A63444" w:rsidRPr="00A63444" w:rsidRDefault="00A63444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Fahrschule Straubhaar, Solothurn</w:t>
                            </w:r>
                          </w:p>
                          <w:p w14:paraId="3F72E006" w14:textId="77777777" w:rsidR="00A63444" w:rsidRPr="00A63444" w:rsidRDefault="00A63444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Falcons Finance, Zuchwil</w:t>
                            </w:r>
                          </w:p>
                          <w:p w14:paraId="35091ADA" w14:textId="32EFB37B" w:rsidR="00A63444" w:rsidRDefault="00A63444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344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Familie Büttiker, Flumenthal</w:t>
                            </w:r>
                          </w:p>
                          <w:p w14:paraId="4C1819F7" w14:textId="77777777" w:rsidR="009E5EDF" w:rsidRPr="00E47464" w:rsidRDefault="009E5EDF" w:rsidP="009E5EDF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bookmarkStart w:id="4" w:name="_Hlk16812549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FC Solothurn, Solothurn</w:t>
                            </w:r>
                            <w:bookmarkEnd w:id="2"/>
                          </w:p>
                          <w:bookmarkEnd w:id="3"/>
                          <w:bookmarkEnd w:id="4"/>
                          <w:p w14:paraId="30C5367F" w14:textId="77777777" w:rsidR="009E5EDF" w:rsidRPr="00E47464" w:rsidRDefault="009E5EDF" w:rsidP="00A6344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</w:p>
                          <w:p w14:paraId="430CC5F8" w14:textId="77777777" w:rsidR="00A63444" w:rsidRPr="00E47464" w:rsidRDefault="00A6344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2B4FD8" id="Textfeld 9" o:spid="_x0000_s1028" type="#_x0000_t202" style="position:absolute;margin-left:-8.95pt;margin-top:-1.15pt;width:213.5pt;height:393.2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" filled="f" stroked="f" strokeweight=".5pt">
                <v:textbox>
                  <w:txbxContent>
                    <w:p w14:paraId="68EE53F8" w14:textId="77777777" w:rsidR="00A63444" w:rsidRPr="00A63444" w:rsidRDefault="00A63444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bookmarkStart w:id="5" w:name="_Hlk16815306"/>
                      <w:bookmarkStart w:id="6" w:name="_Hlk16815381"/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ABR Autospritzwerk </w:t>
                      </w:r>
                      <w:proofErr w:type="spellStart"/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Nuraj</w:t>
                      </w:r>
                      <w:proofErr w:type="spellEnd"/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, Aarburg</w:t>
                      </w:r>
                    </w:p>
                    <w:p w14:paraId="1A1836A0" w14:textId="77777777" w:rsidR="00A63444" w:rsidRPr="00A63444" w:rsidRDefault="00A63444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Agathon AG, Bellach</w:t>
                      </w:r>
                    </w:p>
                    <w:p w14:paraId="2DF45053" w14:textId="77777777" w:rsidR="00A63444" w:rsidRPr="00A63444" w:rsidRDefault="00A63444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Allianz Hauptagentur, Oftringen</w:t>
                      </w:r>
                    </w:p>
                    <w:p w14:paraId="10BA3C79" w14:textId="77777777" w:rsidR="00A63444" w:rsidRPr="00A63444" w:rsidRDefault="00A63444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Andres AG Präzisionsdrehteile, Lohn</w:t>
                      </w:r>
                    </w:p>
                    <w:p w14:paraId="53AEA9E6" w14:textId="507BB380" w:rsidR="00A63444" w:rsidRDefault="00A63444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proofErr w:type="spellStart"/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Aquide</w:t>
                      </w:r>
                      <w:proofErr w:type="spellEnd"/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 AG U</w:t>
                      </w:r>
                      <w:r w:rsidR="009E5EDF" w:rsidRPr="009E5EDF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/</w:t>
                      </w:r>
                      <w:proofErr w:type="spellStart"/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beratung</w:t>
                      </w:r>
                      <w:proofErr w:type="spellEnd"/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, Volketswil</w:t>
                      </w:r>
                    </w:p>
                    <w:p w14:paraId="34A21D34" w14:textId="6ABEC5EC" w:rsidR="008C745F" w:rsidRPr="00A63444" w:rsidRDefault="008C745F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proofErr w:type="spellStart"/>
                      <w:r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Alosint</w:t>
                      </w:r>
                      <w:proofErr w:type="spellEnd"/>
                      <w:r w:rsidR="00AE07BD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 Pulverbeschichtung GmbH, Langenthal</w:t>
                      </w:r>
                    </w:p>
                    <w:p w14:paraId="6EB8C261" w14:textId="77777777" w:rsidR="00A63444" w:rsidRPr="00A63444" w:rsidRDefault="00A63444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proofErr w:type="spellStart"/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Argjenderi</w:t>
                      </w:r>
                      <w:proofErr w:type="spellEnd"/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 Robert Dedaj, </w:t>
                      </w:r>
                      <w:proofErr w:type="spellStart"/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Gjakova</w:t>
                      </w:r>
                      <w:proofErr w:type="spellEnd"/>
                    </w:p>
                    <w:p w14:paraId="4105FDAC" w14:textId="77777777" w:rsidR="00A63444" w:rsidRPr="00A63444" w:rsidRDefault="00A63444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ASIX AG </w:t>
                      </w:r>
                      <w:proofErr w:type="spellStart"/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Wolfwil</w:t>
                      </w:r>
                      <w:proofErr w:type="spellEnd"/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, </w:t>
                      </w:r>
                      <w:proofErr w:type="spellStart"/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Dullaj</w:t>
                      </w:r>
                      <w:proofErr w:type="spellEnd"/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 </w:t>
                      </w:r>
                      <w:proofErr w:type="spellStart"/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Xhevxhet</w:t>
                      </w:r>
                      <w:proofErr w:type="spellEnd"/>
                    </w:p>
                    <w:p w14:paraId="1DE181D5" w14:textId="77777777" w:rsidR="00A63444" w:rsidRPr="00A63444" w:rsidRDefault="00A63444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Auto Marino &amp; Genier GmbH, </w:t>
                      </w:r>
                      <w:proofErr w:type="spellStart"/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Lengnau</w:t>
                      </w:r>
                      <w:proofErr w:type="spellEnd"/>
                    </w:p>
                    <w:p w14:paraId="6F3E93C1" w14:textId="77777777" w:rsidR="00A63444" w:rsidRPr="00A63444" w:rsidRDefault="00A63444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Auto </w:t>
                      </w:r>
                      <w:proofErr w:type="spellStart"/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Mosconi</w:t>
                      </w:r>
                      <w:proofErr w:type="spellEnd"/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, </w:t>
                      </w:r>
                      <w:proofErr w:type="spellStart"/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Lengnau</w:t>
                      </w:r>
                      <w:proofErr w:type="spellEnd"/>
                    </w:p>
                    <w:p w14:paraId="4EB748FA" w14:textId="77777777" w:rsidR="00A63444" w:rsidRPr="00A63444" w:rsidRDefault="00A63444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Auto Rexhepi, Derendingen</w:t>
                      </w:r>
                    </w:p>
                    <w:p w14:paraId="68776E04" w14:textId="330D1E92" w:rsidR="00A63444" w:rsidRPr="00A63444" w:rsidRDefault="00A63444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AXA Vorsorge &amp; Vermögen, Zürich</w:t>
                      </w:r>
                    </w:p>
                    <w:p w14:paraId="48C48F6E" w14:textId="77777777" w:rsidR="00A63444" w:rsidRPr="00A63444" w:rsidRDefault="00A63444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BANK CLER AG, Solothurn</w:t>
                      </w:r>
                    </w:p>
                    <w:p w14:paraId="37BF5218" w14:textId="77777777" w:rsidR="00A63444" w:rsidRPr="00A63444" w:rsidRDefault="00A63444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Beciri GmbH </w:t>
                      </w:r>
                      <w:proofErr w:type="spellStart"/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Lengnau</w:t>
                      </w:r>
                      <w:proofErr w:type="spellEnd"/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 BE</w:t>
                      </w:r>
                    </w:p>
                    <w:p w14:paraId="41BD221C" w14:textId="77777777" w:rsidR="00A63444" w:rsidRPr="00A63444" w:rsidRDefault="00A63444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Berchtold Kältetechnik, Niederbipp</w:t>
                      </w:r>
                    </w:p>
                    <w:p w14:paraId="0FD25947" w14:textId="77777777" w:rsidR="00A63444" w:rsidRPr="00A63444" w:rsidRDefault="00A63444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proofErr w:type="spellStart"/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Bohrteam</w:t>
                      </w:r>
                      <w:proofErr w:type="spellEnd"/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 </w:t>
                      </w:r>
                      <w:proofErr w:type="spellStart"/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Ketta</w:t>
                      </w:r>
                      <w:proofErr w:type="spellEnd"/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 GmbH, Urdorf</w:t>
                      </w:r>
                    </w:p>
                    <w:p w14:paraId="13B7A8C0" w14:textId="77777777" w:rsidR="00A63444" w:rsidRPr="00A63444" w:rsidRDefault="00A63444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Büchel Bestattungen, Derendingen</w:t>
                      </w:r>
                    </w:p>
                    <w:p w14:paraId="07D18AD2" w14:textId="3C7CFF4E" w:rsidR="00A63444" w:rsidRPr="00A63444" w:rsidRDefault="00A63444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Carrosserie Jost, Herzogenbuchsee</w:t>
                      </w:r>
                    </w:p>
                    <w:p w14:paraId="0CC74F31" w14:textId="46DF4C2B" w:rsidR="00A63444" w:rsidRPr="00A63444" w:rsidRDefault="00A63444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Coiffeur LEO.S, </w:t>
                      </w:r>
                      <w:r w:rsidR="0084558F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Zuchwil</w:t>
                      </w:r>
                    </w:p>
                    <w:p w14:paraId="5535C76B" w14:textId="77777777" w:rsidR="00A63444" w:rsidRPr="00A63444" w:rsidRDefault="00A63444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Deli Bau GmbH, Gerlafingen</w:t>
                      </w:r>
                    </w:p>
                    <w:p w14:paraId="0B302BB1" w14:textId="77777777" w:rsidR="00A63444" w:rsidRPr="00E47464" w:rsidRDefault="00A63444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Dilara Bar, Zuchwil</w:t>
                      </w:r>
                    </w:p>
                    <w:p w14:paraId="5208D448" w14:textId="77777777" w:rsidR="00A63444" w:rsidRPr="00E47464" w:rsidRDefault="00A63444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DS Smith </w:t>
                      </w:r>
                      <w:proofErr w:type="spellStart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Packing</w:t>
                      </w:r>
                      <w:proofErr w:type="spellEnd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 AG, Oftringen</w:t>
                      </w:r>
                    </w:p>
                    <w:p w14:paraId="37C4A3BA" w14:textId="77777777" w:rsidR="00A63444" w:rsidRPr="00A63444" w:rsidRDefault="00A63444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Edo-Risi GmbH, Zuchwil</w:t>
                      </w:r>
                    </w:p>
                    <w:p w14:paraId="0DC9DAAF" w14:textId="77777777" w:rsidR="00A63444" w:rsidRPr="00A63444" w:rsidRDefault="00A63444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Esprit-Garage AG, Zuchwil</w:t>
                      </w:r>
                    </w:p>
                    <w:p w14:paraId="13D72353" w14:textId="77777777" w:rsidR="00A63444" w:rsidRPr="00A63444" w:rsidRDefault="00A63444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Fahrschule Straubhaar, Solothurn</w:t>
                      </w:r>
                    </w:p>
                    <w:p w14:paraId="3F72E006" w14:textId="77777777" w:rsidR="00A63444" w:rsidRPr="00A63444" w:rsidRDefault="00A63444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Falcons Finance, Zuchwil</w:t>
                      </w:r>
                    </w:p>
                    <w:p w14:paraId="35091ADA" w14:textId="32EFB37B" w:rsidR="00A63444" w:rsidRDefault="00A63444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A6344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Familie Büttiker, Flumenthal</w:t>
                      </w:r>
                    </w:p>
                    <w:p w14:paraId="4C1819F7" w14:textId="77777777" w:rsidR="009E5EDF" w:rsidRPr="00E47464" w:rsidRDefault="009E5EDF" w:rsidP="009E5EDF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bookmarkStart w:id="7" w:name="_Hlk16812549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FC Solothurn, Solothurn</w:t>
                      </w:r>
                      <w:bookmarkEnd w:id="5"/>
                    </w:p>
                    <w:bookmarkEnd w:id="6"/>
                    <w:bookmarkEnd w:id="7"/>
                    <w:p w14:paraId="30C5367F" w14:textId="77777777" w:rsidR="009E5EDF" w:rsidRPr="00E47464" w:rsidRDefault="009E5EDF" w:rsidP="00A6344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</w:p>
                    <w:p w14:paraId="430CC5F8" w14:textId="77777777" w:rsidR="00A63444" w:rsidRPr="00E47464" w:rsidRDefault="00A63444"/>
                  </w:txbxContent>
                </v:textbox>
              </v:shape>
            </w:pict>
          </mc:Fallback>
        </mc:AlternateContent>
      </w:r>
      <w:r w:rsidR="008C745F">
        <w:rPr>
          <w:noProof/>
          <w:lang w:val="en-US"/>
        </w:rPr>
        <w:drawing>
          <wp:anchor distT="0" distB="0" distL="114300" distR="114300" simplePos="0" relativeHeight="251792384" behindDoc="0" locked="0" layoutInCell="1" allowOverlap="1" wp14:anchorId="66E258C6" wp14:editId="5DC739A7">
            <wp:simplePos x="0" y="0"/>
            <wp:positionH relativeFrom="margin">
              <wp:posOffset>2382962</wp:posOffset>
            </wp:positionH>
            <wp:positionV relativeFrom="paragraph">
              <wp:posOffset>2824259</wp:posOffset>
            </wp:positionV>
            <wp:extent cx="2019631" cy="1979295"/>
            <wp:effectExtent l="0" t="0" r="0" b="1905"/>
            <wp:wrapNone/>
            <wp:docPr id="213" name="Grafik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elvedini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22542" cy="198214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6B51">
        <w:rPr>
          <w:noProof/>
        </w:rPr>
        <w:drawing>
          <wp:anchor distT="0" distB="0" distL="114300" distR="114300" simplePos="0" relativeHeight="251790336" behindDoc="0" locked="0" layoutInCell="1" allowOverlap="1" wp14:anchorId="6F13AC0B" wp14:editId="4E945DF7">
            <wp:simplePos x="0" y="0"/>
            <wp:positionH relativeFrom="column">
              <wp:posOffset>2390913</wp:posOffset>
            </wp:positionH>
            <wp:positionV relativeFrom="paragraph">
              <wp:posOffset>240085</wp:posOffset>
            </wp:positionV>
            <wp:extent cx="2028273" cy="2028273"/>
            <wp:effectExtent l="0" t="0" r="0" b="0"/>
            <wp:wrapNone/>
            <wp:docPr id="242" name="Grafik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jun4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28356" cy="2028356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3444">
        <w:rPr>
          <w:noProof/>
          <w:lang w:val="en-US"/>
        </w:rPr>
        <w:drawing>
          <wp:anchor distT="0" distB="0" distL="114300" distR="114300" simplePos="0" relativeHeight="251780096" behindDoc="0" locked="0" layoutInCell="1" allowOverlap="1" wp14:anchorId="6B757B34" wp14:editId="75E5E828">
            <wp:simplePos x="0" y="0"/>
            <wp:positionH relativeFrom="margin">
              <wp:align>left</wp:align>
            </wp:positionH>
            <wp:positionV relativeFrom="paragraph">
              <wp:posOffset>-304800</wp:posOffset>
            </wp:positionV>
            <wp:extent cx="4515485" cy="295275"/>
            <wp:effectExtent l="0" t="0" r="0" b="9525"/>
            <wp:wrapNone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5485" cy="295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13A7" w:rsidRPr="006D14F8">
        <w:br w:type="page"/>
      </w:r>
    </w:p>
    <w:p w14:paraId="7C48CCE9" w14:textId="1B09B306" w:rsidR="0002589B" w:rsidRPr="006D14F8" w:rsidRDefault="00AE07BD" w:rsidP="0002589B">
      <w:r>
        <w:rPr>
          <w:noProof/>
          <w:lang w:val="en-US"/>
        </w:rPr>
        <w:lastRenderedPageBreak/>
        <w:drawing>
          <wp:anchor distT="0" distB="0" distL="114300" distR="114300" simplePos="0" relativeHeight="251763712" behindDoc="0" locked="0" layoutInCell="1" allowOverlap="1" wp14:anchorId="2981C1F9" wp14:editId="185BD47B">
            <wp:simplePos x="0" y="0"/>
            <wp:positionH relativeFrom="margin">
              <wp:align>left</wp:align>
            </wp:positionH>
            <wp:positionV relativeFrom="paragraph">
              <wp:posOffset>170180</wp:posOffset>
            </wp:positionV>
            <wp:extent cx="1914525" cy="647700"/>
            <wp:effectExtent l="0" t="0" r="9525" b="0"/>
            <wp:wrapNone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xhafer kuti logo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647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AA0">
        <w:rPr>
          <w:noProof/>
          <w:lang w:val="en-US"/>
        </w:rPr>
        <w:drawing>
          <wp:anchor distT="0" distB="0" distL="114300" distR="114300" simplePos="0" relativeHeight="251773952" behindDoc="0" locked="0" layoutInCell="1" allowOverlap="1" wp14:anchorId="635BEDE4" wp14:editId="71A8B6B2">
            <wp:simplePos x="0" y="0"/>
            <wp:positionH relativeFrom="margin">
              <wp:align>left</wp:align>
            </wp:positionH>
            <wp:positionV relativeFrom="paragraph">
              <wp:posOffset>-296545</wp:posOffset>
            </wp:positionV>
            <wp:extent cx="2028825" cy="485775"/>
            <wp:effectExtent l="0" t="0" r="9525" b="9525"/>
            <wp:wrapNone/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gf marketing gmbh_Page_1-crop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E9F9D0" w14:textId="22BC9804" w:rsidR="00A2003F" w:rsidRPr="006D14F8" w:rsidRDefault="00DD7D35">
      <w:r>
        <w:rPr>
          <w:noProof/>
          <w:lang w:val="en-US"/>
        </w:rPr>
        <w:drawing>
          <wp:anchor distT="0" distB="0" distL="114300" distR="114300" simplePos="0" relativeHeight="251769856" behindDoc="0" locked="0" layoutInCell="1" allowOverlap="1" wp14:anchorId="66C38357" wp14:editId="29FFB88C">
            <wp:simplePos x="0" y="0"/>
            <wp:positionH relativeFrom="margin">
              <wp:align>right</wp:align>
            </wp:positionH>
            <wp:positionV relativeFrom="paragraph">
              <wp:posOffset>1586644</wp:posOffset>
            </wp:positionV>
            <wp:extent cx="1992575" cy="495300"/>
            <wp:effectExtent l="0" t="0" r="8255" b="0"/>
            <wp:wrapNone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logo sq arkitekten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92575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271A">
        <w:rPr>
          <w:noProof/>
          <w:lang w:val="en-US"/>
        </w:rPr>
        <w:drawing>
          <wp:anchor distT="0" distB="0" distL="114300" distR="114300" simplePos="0" relativeHeight="251742208" behindDoc="0" locked="0" layoutInCell="1" allowOverlap="1" wp14:anchorId="1CEE5981" wp14:editId="610C473C">
            <wp:simplePos x="0" y="0"/>
            <wp:positionH relativeFrom="margin">
              <wp:align>right</wp:align>
            </wp:positionH>
            <wp:positionV relativeFrom="paragraph">
              <wp:posOffset>2169547</wp:posOffset>
            </wp:positionV>
            <wp:extent cx="1978776" cy="589915"/>
            <wp:effectExtent l="0" t="0" r="2540" b="635"/>
            <wp:wrapNone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traubhaar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78776" cy="589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271A">
        <w:rPr>
          <w:noProof/>
          <w:lang w:val="en-US"/>
        </w:rPr>
        <w:drawing>
          <wp:anchor distT="0" distB="0" distL="114300" distR="114300" simplePos="0" relativeHeight="251760640" behindDoc="0" locked="0" layoutInCell="1" allowOverlap="1" wp14:anchorId="6F08EE22" wp14:editId="503D9DE1">
            <wp:simplePos x="0" y="0"/>
            <wp:positionH relativeFrom="margin">
              <wp:posOffset>-35394</wp:posOffset>
            </wp:positionH>
            <wp:positionV relativeFrom="paragraph">
              <wp:posOffset>3978330</wp:posOffset>
            </wp:positionV>
            <wp:extent cx="1919605" cy="638175"/>
            <wp:effectExtent l="0" t="0" r="4445" b="9525"/>
            <wp:wrapNone/>
            <wp:docPr id="14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605" cy="638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07BD">
        <w:rPr>
          <w:noProof/>
        </w:rPr>
        <w:drawing>
          <wp:anchor distT="0" distB="0" distL="114300" distR="114300" simplePos="0" relativeHeight="251793408" behindDoc="0" locked="0" layoutInCell="1" allowOverlap="1" wp14:anchorId="4A938D8D" wp14:editId="17C8492C">
            <wp:simplePos x="0" y="0"/>
            <wp:positionH relativeFrom="margin">
              <wp:align>right</wp:align>
            </wp:positionH>
            <wp:positionV relativeFrom="paragraph">
              <wp:posOffset>2815220</wp:posOffset>
            </wp:positionV>
            <wp:extent cx="1948843" cy="559758"/>
            <wp:effectExtent l="0" t="0" r="0" b="0"/>
            <wp:wrapNone/>
            <wp:docPr id="272" name="Grafik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12"/>
                    <a:stretch/>
                  </pic:blipFill>
                  <pic:spPr bwMode="auto">
                    <a:xfrm>
                      <a:off x="0" y="0"/>
                      <a:ext cx="1948843" cy="559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07BD">
        <w:rPr>
          <w:noProof/>
          <w:lang w:val="en-US"/>
        </w:rPr>
        <w:drawing>
          <wp:anchor distT="0" distB="0" distL="114300" distR="114300" simplePos="0" relativeHeight="251771904" behindDoc="0" locked="0" layoutInCell="1" allowOverlap="1" wp14:anchorId="37054360" wp14:editId="4A2C1444">
            <wp:simplePos x="0" y="0"/>
            <wp:positionH relativeFrom="margin">
              <wp:align>left</wp:align>
            </wp:positionH>
            <wp:positionV relativeFrom="paragraph">
              <wp:posOffset>2902999</wp:posOffset>
            </wp:positionV>
            <wp:extent cx="2000250" cy="469126"/>
            <wp:effectExtent l="0" t="0" r="0" b="7620"/>
            <wp:wrapNone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logo fb rental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4691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AA0">
        <w:rPr>
          <w:noProof/>
          <w:lang w:val="en-US"/>
        </w:rPr>
        <w:drawing>
          <wp:anchor distT="0" distB="0" distL="114300" distR="114300" simplePos="0" relativeHeight="251768832" behindDoc="0" locked="0" layoutInCell="1" allowOverlap="1" wp14:anchorId="5BA029F6" wp14:editId="554C7C11">
            <wp:simplePos x="0" y="0"/>
            <wp:positionH relativeFrom="margin">
              <wp:align>right</wp:align>
            </wp:positionH>
            <wp:positionV relativeFrom="paragraph">
              <wp:posOffset>3447415</wp:posOffset>
            </wp:positionV>
            <wp:extent cx="1933009" cy="542925"/>
            <wp:effectExtent l="0" t="0" r="4445" b="7620"/>
            <wp:wrapNone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009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AA0">
        <w:rPr>
          <w:noProof/>
          <w:lang w:val="en-US"/>
        </w:rPr>
        <w:drawing>
          <wp:anchor distT="0" distB="0" distL="114300" distR="114300" simplePos="0" relativeHeight="251772928" behindDoc="0" locked="0" layoutInCell="1" allowOverlap="1" wp14:anchorId="3623C35A" wp14:editId="24B01131">
            <wp:simplePos x="0" y="0"/>
            <wp:positionH relativeFrom="margin">
              <wp:align>left</wp:align>
            </wp:positionH>
            <wp:positionV relativeFrom="paragraph">
              <wp:posOffset>3504565</wp:posOffset>
            </wp:positionV>
            <wp:extent cx="1967230" cy="457200"/>
            <wp:effectExtent l="0" t="0" r="0" b="0"/>
            <wp:wrapNone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logo abr autospritzwerk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6723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AA0">
        <w:rPr>
          <w:noProof/>
          <w:lang w:val="en-US"/>
        </w:rPr>
        <w:drawing>
          <wp:anchor distT="0" distB="0" distL="114300" distR="114300" simplePos="0" relativeHeight="251770880" behindDoc="0" locked="0" layoutInCell="1" allowOverlap="1" wp14:anchorId="09366ED2" wp14:editId="61F85877">
            <wp:simplePos x="0" y="0"/>
            <wp:positionH relativeFrom="margin">
              <wp:align>left</wp:align>
            </wp:positionH>
            <wp:positionV relativeFrom="paragraph">
              <wp:posOffset>2237740</wp:posOffset>
            </wp:positionV>
            <wp:extent cx="1962150" cy="542925"/>
            <wp:effectExtent l="0" t="0" r="0" b="9525"/>
            <wp:wrapNone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logo aquide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AA0">
        <w:rPr>
          <w:noProof/>
          <w:lang w:val="en-US"/>
        </w:rPr>
        <w:drawing>
          <wp:anchor distT="0" distB="0" distL="114300" distR="114300" simplePos="0" relativeHeight="251778048" behindDoc="0" locked="0" layoutInCell="1" allowOverlap="1" wp14:anchorId="5C8C9EE7" wp14:editId="0F66B037">
            <wp:simplePos x="0" y="0"/>
            <wp:positionH relativeFrom="column">
              <wp:align>left</wp:align>
            </wp:positionH>
            <wp:positionV relativeFrom="paragraph">
              <wp:posOffset>1579880</wp:posOffset>
            </wp:positionV>
            <wp:extent cx="1986280" cy="676275"/>
            <wp:effectExtent l="0" t="0" r="0" b="9525"/>
            <wp:wrapNone/>
            <wp:docPr id="229" name="Grafik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logo bafti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86280" cy="676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AA0">
        <w:rPr>
          <w:noProof/>
          <w:lang w:val="en-US"/>
        </w:rPr>
        <w:drawing>
          <wp:anchor distT="0" distB="0" distL="114300" distR="114300" simplePos="0" relativeHeight="251776000" behindDoc="0" locked="0" layoutInCell="1" allowOverlap="1" wp14:anchorId="40AC8264" wp14:editId="7182DF6E">
            <wp:simplePos x="0" y="0"/>
            <wp:positionH relativeFrom="margin">
              <wp:posOffset>11430</wp:posOffset>
            </wp:positionH>
            <wp:positionV relativeFrom="paragraph">
              <wp:posOffset>980440</wp:posOffset>
            </wp:positionV>
            <wp:extent cx="2019300" cy="676275"/>
            <wp:effectExtent l="0" t="0" r="0" b="9525"/>
            <wp:wrapNone/>
            <wp:docPr id="227" name="Grafik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logo memli.jpe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676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AA0">
        <w:rPr>
          <w:noProof/>
          <w:lang w:val="en-US"/>
        </w:rPr>
        <w:drawing>
          <wp:anchor distT="0" distB="0" distL="114300" distR="114300" simplePos="0" relativeHeight="251764736" behindDoc="0" locked="0" layoutInCell="1" allowOverlap="1" wp14:anchorId="7497E0FE" wp14:editId="44C27AAB">
            <wp:simplePos x="0" y="0"/>
            <wp:positionH relativeFrom="margin">
              <wp:posOffset>2545080</wp:posOffset>
            </wp:positionH>
            <wp:positionV relativeFrom="paragraph">
              <wp:posOffset>970915</wp:posOffset>
            </wp:positionV>
            <wp:extent cx="2005330" cy="485775"/>
            <wp:effectExtent l="0" t="0" r="0" b="9525"/>
            <wp:wrapNone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leo logo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005330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AA0">
        <w:rPr>
          <w:noProof/>
          <w:lang w:val="en-US"/>
        </w:rPr>
        <w:drawing>
          <wp:anchor distT="0" distB="0" distL="114300" distR="114300" simplePos="0" relativeHeight="251777024" behindDoc="0" locked="0" layoutInCell="1" allowOverlap="1" wp14:anchorId="6C705BB9" wp14:editId="73E8C7C3">
            <wp:simplePos x="0" y="0"/>
            <wp:positionH relativeFrom="margin">
              <wp:align>right</wp:align>
            </wp:positionH>
            <wp:positionV relativeFrom="paragraph">
              <wp:posOffset>485140</wp:posOffset>
            </wp:positionV>
            <wp:extent cx="1986280" cy="409575"/>
            <wp:effectExtent l="0" t="0" r="0" b="9525"/>
            <wp:wrapNone/>
            <wp:docPr id="228" name="Grafik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logo syriblu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86280" cy="409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AA0">
        <w:rPr>
          <w:noProof/>
          <w:lang w:val="en-US"/>
        </w:rPr>
        <w:drawing>
          <wp:anchor distT="0" distB="0" distL="114300" distR="114300" simplePos="0" relativeHeight="251767808" behindDoc="0" locked="0" layoutInCell="1" allowOverlap="1" wp14:anchorId="7243E42B" wp14:editId="57DD038A">
            <wp:simplePos x="0" y="0"/>
            <wp:positionH relativeFrom="margin">
              <wp:align>right</wp:align>
            </wp:positionH>
            <wp:positionV relativeFrom="paragraph">
              <wp:posOffset>4085590</wp:posOffset>
            </wp:positionV>
            <wp:extent cx="1933575" cy="542925"/>
            <wp:effectExtent l="0" t="0" r="9525" b="9525"/>
            <wp:wrapNone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AA0">
        <w:rPr>
          <w:noProof/>
          <w:lang w:val="en-US"/>
        </w:rPr>
        <w:drawing>
          <wp:anchor distT="0" distB="0" distL="114300" distR="114300" simplePos="0" relativeHeight="251728896" behindDoc="0" locked="0" layoutInCell="1" allowOverlap="1" wp14:anchorId="3CE6C7B1" wp14:editId="7506A8F6">
            <wp:simplePos x="0" y="0"/>
            <wp:positionH relativeFrom="margin">
              <wp:align>left</wp:align>
            </wp:positionH>
            <wp:positionV relativeFrom="paragraph">
              <wp:posOffset>437515</wp:posOffset>
            </wp:positionV>
            <wp:extent cx="1981200" cy="571500"/>
            <wp:effectExtent l="0" t="0" r="0" b="0"/>
            <wp:wrapNone/>
            <wp:docPr id="211" name="Grafik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ostfinanz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215B15" w14:textId="65EF2A43" w:rsidR="00A2003F" w:rsidRPr="006D14F8" w:rsidRDefault="00E61AA0">
      <w:r>
        <w:rPr>
          <w:noProof/>
          <w:lang w:val="en-US"/>
        </w:rPr>
        <w:drawing>
          <wp:anchor distT="0" distB="0" distL="114300" distR="114300" simplePos="0" relativeHeight="251774976" behindDoc="0" locked="0" layoutInCell="1" allowOverlap="1" wp14:anchorId="686350FA" wp14:editId="64279BCA">
            <wp:simplePos x="0" y="0"/>
            <wp:positionH relativeFrom="margin">
              <wp:align>right</wp:align>
            </wp:positionH>
            <wp:positionV relativeFrom="paragraph">
              <wp:posOffset>-239395</wp:posOffset>
            </wp:positionV>
            <wp:extent cx="1999615" cy="447675"/>
            <wp:effectExtent l="0" t="0" r="635" b="9525"/>
            <wp:wrapNone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ocars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999615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99200" behindDoc="1" locked="0" layoutInCell="1" allowOverlap="1" wp14:anchorId="3F936081" wp14:editId="5E9083A6">
            <wp:simplePos x="0" y="0"/>
            <wp:positionH relativeFrom="column">
              <wp:posOffset>214630</wp:posOffset>
            </wp:positionH>
            <wp:positionV relativeFrom="paragraph">
              <wp:posOffset>284480</wp:posOffset>
            </wp:positionV>
            <wp:extent cx="1980565" cy="447675"/>
            <wp:effectExtent l="38100" t="57150" r="114935" b="104775"/>
            <wp:wrapNone/>
            <wp:docPr id="201" name="Grafik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logo-shisha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0565" cy="447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003F" w:rsidRPr="006D14F8">
        <w:br w:type="page"/>
      </w:r>
    </w:p>
    <w:p w14:paraId="00B00927" w14:textId="77777777" w:rsidR="00CD0902" w:rsidRPr="006D14F8" w:rsidRDefault="00CD0902">
      <w:pPr>
        <w:sectPr w:rsidR="00CD0902" w:rsidRPr="006D14F8" w:rsidSect="00F000F9">
          <w:headerReference w:type="even" r:id="rId32"/>
          <w:headerReference w:type="default" r:id="rId33"/>
          <w:footerReference w:type="even" r:id="rId34"/>
          <w:footerReference w:type="default" r:id="rId35"/>
          <w:headerReference w:type="first" r:id="rId36"/>
          <w:footerReference w:type="first" r:id="rId37"/>
          <w:pgSz w:w="8391" w:h="11907" w:code="11"/>
          <w:pgMar w:top="2552" w:right="680" w:bottom="567" w:left="567" w:header="709" w:footer="709" w:gutter="0"/>
          <w:cols w:num="2" w:space="227"/>
          <w:titlePg/>
          <w:docGrid w:linePitch="360"/>
        </w:sectPr>
      </w:pPr>
    </w:p>
    <w:p w14:paraId="21117775" w14:textId="0F5560C6" w:rsidR="00AE4500" w:rsidRPr="00997026" w:rsidRDefault="00AE07BD">
      <w:pPr>
        <w:sectPr w:rsidR="00AE4500" w:rsidRPr="00997026" w:rsidSect="00F000F9">
          <w:type w:val="continuous"/>
          <w:pgSz w:w="8391" w:h="11907" w:code="11"/>
          <w:pgMar w:top="2552" w:right="680" w:bottom="567" w:left="567" w:header="709" w:footer="709" w:gutter="0"/>
          <w:cols w:num="2" w:space="227"/>
          <w:titlePg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791360" behindDoc="0" locked="0" layoutInCell="1" allowOverlap="1" wp14:anchorId="59A1D9D0" wp14:editId="687CC443">
            <wp:simplePos x="0" y="0"/>
            <wp:positionH relativeFrom="margin">
              <wp:posOffset>2613135</wp:posOffset>
            </wp:positionH>
            <wp:positionV relativeFrom="paragraph">
              <wp:posOffset>3302248</wp:posOffset>
            </wp:positionV>
            <wp:extent cx="1732915" cy="1566407"/>
            <wp:effectExtent l="0" t="0" r="635" b="0"/>
            <wp:wrapNone/>
            <wp:docPr id="243" name="Grafik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lisa1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732915" cy="156640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89312" behindDoc="0" locked="0" layoutInCell="1" allowOverlap="1" wp14:anchorId="74D4731C" wp14:editId="6F90EE28">
                <wp:simplePos x="0" y="0"/>
                <wp:positionH relativeFrom="margin">
                  <wp:posOffset>5522</wp:posOffset>
                </wp:positionH>
                <wp:positionV relativeFrom="paragraph">
                  <wp:posOffset>2540</wp:posOffset>
                </wp:positionV>
                <wp:extent cx="4643120" cy="5351228"/>
                <wp:effectExtent l="0" t="0" r="0" b="1905"/>
                <wp:wrapNone/>
                <wp:docPr id="232" name="Gruppieren 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3120" cy="5351228"/>
                          <a:chOff x="-1" y="0"/>
                          <a:chExt cx="4781097" cy="5497231"/>
                        </a:xfrm>
                      </wpg:grpSpPr>
                      <wps:wsp>
                        <wps:cNvPr id="233" name="Textfeld 233"/>
                        <wps:cNvSpPr txBox="1"/>
                        <wps:spPr>
                          <a:xfrm>
                            <a:off x="-1" y="1"/>
                            <a:ext cx="2488759" cy="54972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20EB99E" w14:textId="5921441B" w:rsidR="00AE07BD" w:rsidRPr="00E47464" w:rsidRDefault="00AE07BD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ED7D31"/>
                                  <w14:textFill>
                                    <w14:solidFill>
                                      <w14:srgbClr w14:val="ED7D31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</w:pPr>
                              <w:r w:rsidRPr="00E47464">
                                <w:rPr>
                                  <w:rFonts w:ascii="Arial Narrow" w:eastAsia="Calibri" w:hAnsi="Arial Narrow" w:cs="Times New Roman"/>
                                  <w:color w:val="ED7D31"/>
                                  <w14:textFill>
                                    <w14:solidFill>
                                      <w14:srgbClr w14:val="ED7D31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  <w:t>FLB Rental, Oftringen</w:t>
                              </w:r>
                            </w:p>
                            <w:p w14:paraId="21755AD0" w14:textId="4994F1D8" w:rsidR="008A4CD0" w:rsidRP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Fraisa SA, Bellach</w:t>
                              </w:r>
                            </w:p>
                            <w:p w14:paraId="2E299709" w14:textId="77777777" w:rsidR="008A4CD0" w:rsidRP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Fran Dedaj, Niederbipp</w:t>
                              </w:r>
                            </w:p>
                            <w:p w14:paraId="0C93F3F6" w14:textId="77777777" w:rsidR="008A4CD0" w:rsidRP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Freestyle Garage, Derendingen</w:t>
                              </w:r>
                            </w:p>
                            <w:p w14:paraId="2302E6FB" w14:textId="7C9E7F5A" w:rsid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Garage West, Rothrist</w:t>
                              </w:r>
                            </w:p>
                            <w:p w14:paraId="678891A9" w14:textId="578D52EB" w:rsidR="008C745F" w:rsidRDefault="008C745F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r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 xml:space="preserve">Gebrüder </w:t>
                              </w:r>
                              <w:proofErr w:type="spellStart"/>
                              <w:r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Sopi</w:t>
                              </w:r>
                              <w:proofErr w:type="spellEnd"/>
                              <w:r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 xml:space="preserve"> GmbH, Zuchwil</w:t>
                              </w:r>
                            </w:p>
                            <w:p w14:paraId="63B2DA29" w14:textId="5FBA51FB" w:rsidR="00AE07BD" w:rsidRPr="008A4CD0" w:rsidRDefault="00AE07BD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r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Grob Fitness GmbH, Bellach</w:t>
                              </w:r>
                            </w:p>
                            <w:p w14:paraId="4163F104" w14:textId="77777777" w:rsidR="008A4CD0" w:rsidRP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proofErr w:type="spellStart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Häni</w:t>
                              </w:r>
                              <w:proofErr w:type="spellEnd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 xml:space="preserve"> + Co. AG, Arch</w:t>
                              </w:r>
                            </w:p>
                            <w:p w14:paraId="32220B62" w14:textId="77777777" w:rsidR="008A4CD0" w:rsidRP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Helvetia Versicherungen, Solothurn</w:t>
                              </w:r>
                            </w:p>
                            <w:p w14:paraId="5F1B7BC7" w14:textId="77777777" w:rsidR="008A4CD0" w:rsidRP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Honegger AG, Köniz</w:t>
                              </w:r>
                            </w:p>
                            <w:p w14:paraId="3C685E94" w14:textId="77777777" w:rsidR="008A4CD0" w:rsidRP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proofErr w:type="spellStart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Itema</w:t>
                              </w:r>
                              <w:proofErr w:type="spellEnd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 xml:space="preserve"> </w:t>
                              </w:r>
                              <w:proofErr w:type="spellStart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Switzerland</w:t>
                              </w:r>
                              <w:proofErr w:type="spellEnd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 xml:space="preserve"> </w:t>
                              </w:r>
                              <w:proofErr w:type="spellStart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Itd</w:t>
                              </w:r>
                              <w:proofErr w:type="spellEnd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, Zuchwil</w:t>
                              </w:r>
                            </w:p>
                            <w:p w14:paraId="0B013314" w14:textId="77777777" w:rsidR="008A4CD0" w:rsidRP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proofErr w:type="spellStart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Kenni</w:t>
                              </w:r>
                              <w:proofErr w:type="spellEnd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 xml:space="preserve"> AG, Zug</w:t>
                              </w:r>
                            </w:p>
                            <w:p w14:paraId="48113B8A" w14:textId="77777777" w:rsidR="008A4CD0" w:rsidRP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Köbi Generalagentur GmbH, Bannwil</w:t>
                              </w:r>
                            </w:p>
                            <w:p w14:paraId="5825FC97" w14:textId="77777777" w:rsidR="008A4CD0" w:rsidRP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proofErr w:type="spellStart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Kurti</w:t>
                              </w:r>
                              <w:proofErr w:type="spellEnd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 xml:space="preserve"> Bodendesign GmbH, </w:t>
                              </w:r>
                              <w:proofErr w:type="spellStart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Wolfwil</w:t>
                              </w:r>
                              <w:proofErr w:type="spellEnd"/>
                            </w:p>
                            <w:p w14:paraId="4458166E" w14:textId="77777777" w:rsidR="008A4CD0" w:rsidRP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Leo-Risi GmbH, Zuchwil</w:t>
                              </w:r>
                            </w:p>
                            <w:p w14:paraId="0261512E" w14:textId="77777777" w:rsidR="008A4CD0" w:rsidRP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proofErr w:type="spellStart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Muttscheller</w:t>
                              </w:r>
                              <w:proofErr w:type="spellEnd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 xml:space="preserve"> Metallbau GmbH, Biel</w:t>
                              </w:r>
                            </w:p>
                            <w:p w14:paraId="6A7415AB" w14:textId="77777777" w:rsidR="008A4CD0" w:rsidRP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proofErr w:type="spellStart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Ostfinanz</w:t>
                              </w:r>
                              <w:proofErr w:type="spellEnd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 xml:space="preserve"> GmbH, St. Gallen</w:t>
                              </w:r>
                            </w:p>
                            <w:p w14:paraId="027037AA" w14:textId="77777777" w:rsidR="008A4CD0" w:rsidRP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proofErr w:type="spellStart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Pasha</w:t>
                              </w:r>
                              <w:proofErr w:type="spellEnd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 xml:space="preserve"> Food GmbH, Grenchen</w:t>
                              </w:r>
                            </w:p>
                            <w:p w14:paraId="26142683" w14:textId="77777777" w:rsidR="008A4CD0" w:rsidRP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Pizza Kebab Haus, Biberist</w:t>
                              </w:r>
                            </w:p>
                            <w:p w14:paraId="6E163A71" w14:textId="77777777" w:rsidR="008A4CD0" w:rsidRP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proofErr w:type="spellStart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PrimeLine</w:t>
                              </w:r>
                              <w:proofErr w:type="spellEnd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 xml:space="preserve"> GmbH, Wiedlisbach</w:t>
                              </w:r>
                            </w:p>
                            <w:p w14:paraId="65CD0380" w14:textId="77777777" w:rsidR="008A4CD0" w:rsidRP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PRODEGA, Bellach</w:t>
                              </w:r>
                            </w:p>
                            <w:p w14:paraId="050C287C" w14:textId="77777777" w:rsidR="008A4CD0" w:rsidRP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RAMI GmbH, Adlikon Regensdorf</w:t>
                              </w:r>
                            </w:p>
                            <w:p w14:paraId="3E79CE80" w14:textId="77777777" w:rsidR="008A4CD0" w:rsidRP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Restaurant Post, Luterbach</w:t>
                              </w:r>
                            </w:p>
                            <w:p w14:paraId="61F3D9D7" w14:textId="77777777" w:rsid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Rieder Beratung Sport und Gesundheit, SO</w:t>
                              </w:r>
                            </w:p>
                            <w:p w14:paraId="62F90909" w14:textId="77777777" w:rsidR="008A4CD0" w:rsidRP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 xml:space="preserve">Sabato </w:t>
                              </w:r>
                              <w:proofErr w:type="spellStart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Microtec</w:t>
                              </w:r>
                              <w:proofErr w:type="spellEnd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, Biel</w:t>
                              </w:r>
                            </w:p>
                            <w:p w14:paraId="06DC88BF" w14:textId="77777777" w:rsidR="008A4CD0" w:rsidRP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SAM AG, Roggwil</w:t>
                              </w:r>
                            </w:p>
                            <w:p w14:paraId="5576BF22" w14:textId="77777777" w:rsidR="008A4CD0" w:rsidRP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 xml:space="preserve">SANDI Gipsen Malen, </w:t>
                              </w:r>
                              <w:proofErr w:type="spellStart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Lüterkofen</w:t>
                              </w:r>
                              <w:proofErr w:type="spellEnd"/>
                            </w:p>
                            <w:p w14:paraId="478F5A96" w14:textId="77777777" w:rsidR="008A4CD0" w:rsidRP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Sauber Tankrevisionen, Hägendorf</w:t>
                              </w:r>
                            </w:p>
                            <w:p w14:paraId="22D7DE8C" w14:textId="77777777" w:rsidR="008A4CD0" w:rsidRPr="008A4CD0" w:rsidRDefault="008A4CD0" w:rsidP="008A4CD0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Textfeld 234"/>
                        <wps:cNvSpPr txBox="1"/>
                        <wps:spPr>
                          <a:xfrm>
                            <a:off x="2488521" y="0"/>
                            <a:ext cx="2292575" cy="50387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3C6EC6B" w14:textId="654FE147" w:rsidR="004F2346" w:rsidRDefault="004F2346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Shisha Nara Lounge, Zuchwil</w:t>
                              </w:r>
                            </w:p>
                            <w:p w14:paraId="49D71E72" w14:textId="2FA0B831" w:rsidR="00AE07BD" w:rsidRDefault="00AE07BD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proofErr w:type="spellStart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Siegrist</w:t>
                              </w:r>
                              <w:proofErr w:type="spellEnd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 xml:space="preserve"> AG, Grenchen</w:t>
                              </w:r>
                            </w:p>
                            <w:p w14:paraId="19FE050E" w14:textId="6AFB6824" w:rsidR="008C745F" w:rsidRDefault="008C745F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r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SOCARS AG, Bellach</w:t>
                              </w:r>
                            </w:p>
                            <w:p w14:paraId="574113AF" w14:textId="7B918DE8" w:rsid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</w:pPr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632423" w:themeColor="accent2" w:themeShade="80"/>
                                </w:rPr>
                                <w:t>SQ Architekten GmbH, Zofingen</w:t>
                              </w:r>
                            </w:p>
                            <w:p w14:paraId="06A8CFD3" w14:textId="77777777" w:rsidR="008A4CD0" w:rsidRP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ED7D31"/>
                                  <w14:textFill>
                                    <w14:solidFill>
                                      <w14:srgbClr w14:val="ED7D31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</w:pPr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ED7D31"/>
                                  <w14:textFill>
                                    <w14:solidFill>
                                      <w14:srgbClr w14:val="ED7D31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  <w:t>TK Farbgestaltung GmbH, Uznach SG</w:t>
                              </w:r>
                            </w:p>
                            <w:p w14:paraId="15397F83" w14:textId="77777777" w:rsidR="008A4CD0" w:rsidRPr="00E47464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ED7D31"/>
                                  <w14:textFill>
                                    <w14:solidFill>
                                      <w14:srgbClr w14:val="ED7D31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</w:pPr>
                              <w:r w:rsidRPr="00E47464">
                                <w:rPr>
                                  <w:rFonts w:ascii="Arial Narrow" w:eastAsia="Calibri" w:hAnsi="Arial Narrow" w:cs="Times New Roman"/>
                                  <w:color w:val="ED7D31"/>
                                  <w14:textFill>
                                    <w14:solidFill>
                                      <w14:srgbClr w14:val="ED7D31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  <w:t>U-Boot Stadt Grill, Solothurn</w:t>
                              </w:r>
                            </w:p>
                            <w:p w14:paraId="59DD7E5C" w14:textId="77777777" w:rsidR="008A4CD0" w:rsidRP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ED7D31"/>
                                  <w:lang w:val="en-GB"/>
                                  <w14:textFill>
                                    <w14:solidFill>
                                      <w14:srgbClr w14:val="ED7D31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</w:pPr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ED7D31"/>
                                  <w:lang w:val="en-GB"/>
                                  <w14:textFill>
                                    <w14:solidFill>
                                      <w14:srgbClr w14:val="ED7D31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  <w:t xml:space="preserve">Vivere </w:t>
                              </w:r>
                              <w:proofErr w:type="spellStart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ED7D31"/>
                                  <w:lang w:val="en-GB"/>
                                  <w14:textFill>
                                    <w14:solidFill>
                                      <w14:srgbClr w14:val="ED7D31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  <w:t>Emozioni</w:t>
                              </w:r>
                              <w:proofErr w:type="spellEnd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ED7D31"/>
                                  <w:lang w:val="en-GB"/>
                                  <w14:textFill>
                                    <w14:solidFill>
                                      <w14:srgbClr w14:val="ED7D31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  <w:t xml:space="preserve"> by Daniela, </w:t>
                              </w:r>
                              <w:proofErr w:type="spellStart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ED7D31"/>
                                  <w:lang w:val="en-GB"/>
                                  <w14:textFill>
                                    <w14:solidFill>
                                      <w14:srgbClr w14:val="ED7D31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  <w:t>Zuchwil</w:t>
                              </w:r>
                              <w:proofErr w:type="spellEnd"/>
                            </w:p>
                            <w:p w14:paraId="21456AFD" w14:textId="77777777" w:rsidR="008A4CD0" w:rsidRPr="008A4CD0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ED7D31"/>
                                  <w:lang w:val="en-GB"/>
                                  <w14:textFill>
                                    <w14:solidFill>
                                      <w14:srgbClr w14:val="ED7D31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</w:pPr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ED7D31"/>
                                  <w:lang w:val="en-GB"/>
                                  <w14:textFill>
                                    <w14:solidFill>
                                      <w14:srgbClr w14:val="ED7D31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  <w:t xml:space="preserve">Yildirim's Snack House, </w:t>
                              </w:r>
                              <w:proofErr w:type="spellStart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ED7D31"/>
                                  <w:lang w:val="en-GB"/>
                                  <w14:textFill>
                                    <w14:solidFill>
                                      <w14:srgbClr w14:val="ED7D31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  <w:t>Langenthal</w:t>
                              </w:r>
                              <w:proofErr w:type="spellEnd"/>
                            </w:p>
                            <w:p w14:paraId="7F261E09" w14:textId="77777777" w:rsidR="008A4CD0" w:rsidRPr="00A63444" w:rsidRDefault="008A4CD0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color w:val="ED7D31"/>
                                  <w:lang w:val="en-GB"/>
                                  <w14:textFill>
                                    <w14:solidFill>
                                      <w14:srgbClr w14:val="ED7D31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</w:pPr>
                              <w:proofErr w:type="spellStart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ED7D31"/>
                                  <w:lang w:val="en-GB"/>
                                  <w14:textFill>
                                    <w14:solidFill>
                                      <w14:srgbClr w14:val="ED7D31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  <w:t>Zberg</w:t>
                              </w:r>
                              <w:proofErr w:type="spellEnd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ED7D31"/>
                                  <w:lang w:val="en-GB"/>
                                  <w14:textFill>
                                    <w14:solidFill>
                                      <w14:srgbClr w14:val="ED7D31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proofErr w:type="spellStart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ED7D31"/>
                                  <w:lang w:val="en-GB"/>
                                  <w14:textFill>
                                    <w14:solidFill>
                                      <w14:srgbClr w14:val="ED7D31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  <w:t>Motorgeräte</w:t>
                              </w:r>
                              <w:proofErr w:type="spellEnd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ED7D31"/>
                                  <w:lang w:val="en-GB"/>
                                  <w14:textFill>
                                    <w14:solidFill>
                                      <w14:srgbClr w14:val="ED7D31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  <w:t xml:space="preserve"> AG, </w:t>
                              </w:r>
                              <w:proofErr w:type="spellStart"/>
                              <w:r w:rsidRPr="008A4CD0">
                                <w:rPr>
                                  <w:rFonts w:ascii="Arial Narrow" w:eastAsia="Calibri" w:hAnsi="Arial Narrow" w:cs="Times New Roman"/>
                                  <w:color w:val="ED7D31"/>
                                  <w:lang w:val="en-GB"/>
                                  <w14:textFill>
                                    <w14:solidFill>
                                      <w14:srgbClr w14:val="ED7D31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  <w:t>Subingen</w:t>
                              </w:r>
                              <w:proofErr w:type="spellEnd"/>
                            </w:p>
                            <w:p w14:paraId="1F506678" w14:textId="77777777" w:rsidR="008C745F" w:rsidRDefault="008C745F" w:rsidP="008A4CD0">
                              <w:pPr>
                                <w:spacing w:after="0" w:line="259" w:lineRule="auto"/>
                              </w:pPr>
                            </w:p>
                            <w:p w14:paraId="0011102F" w14:textId="6A77C6CF" w:rsidR="008A4CD0" w:rsidRPr="008A4CD0" w:rsidRDefault="008C745F" w:rsidP="008A4CD0">
                              <w:pPr>
                                <w:spacing w:after="0" w:line="259" w:lineRule="auto"/>
                                <w:rPr>
                                  <w:rFonts w:ascii="Arial Narrow" w:eastAsia="Calibri" w:hAnsi="Arial Narrow" w:cs="Times New Roman"/>
                                  <w:b/>
                                  <w:bCs/>
                                  <w:color w:val="632423" w:themeColor="accent2" w:themeShade="80"/>
                                </w:rPr>
                              </w:pPr>
                              <w:r w:rsidRPr="008C745F">
                                <w:rPr>
                                  <w:noProof/>
                                </w:rPr>
                                <w:drawing>
                                  <wp:inline distT="0" distB="0" distL="0" distR="0" wp14:anchorId="6BF1C523" wp14:editId="1E1856B6">
                                    <wp:extent cx="1861108" cy="1428115"/>
                                    <wp:effectExtent l="0" t="0" r="6350" b="635"/>
                                    <wp:docPr id="271" name="Grafik 27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>
                                            <a:blip r:embed="rId39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871010" cy="1435713"/>
                                            </a:xfrm>
                                            <a:prstGeom prst="ellipse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ffectLst>
                                              <a:softEdge rad="112500"/>
                                            </a:effec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D4731C" id="Gruppieren 232" o:spid="_x0000_s1029" style="position:absolute;margin-left:.45pt;margin-top:.2pt;width:365.6pt;height:421.35pt;z-index:251789312;mso-position-horizontal-relative:margin;mso-width-relative:margin;mso-height-relative:margin" coordorigin="" coordsize="47810,549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">
                <v:shape id="Textfeld 233" o:spid="_x0000_s1030" type="#_x0000_t202" style="position:absolute;width:24887;height:54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" filled="f" stroked="f" strokeweight=".5pt">
                  <v:textbox>
                    <w:txbxContent>
                      <w:p w14:paraId="720EB99E" w14:textId="5921441B" w:rsidR="00AE07BD" w:rsidRPr="00E47464" w:rsidRDefault="00AE07BD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ED7D31"/>
                            <w14:textFill>
                              <w14:solidFill>
                                <w14:srgbClr w14:val="ED7D31">
                                  <w14:lumMod w14:val="50000"/>
                                </w14:srgbClr>
                              </w14:solidFill>
                            </w14:textFill>
                          </w:rPr>
                        </w:pPr>
                        <w:r w:rsidRPr="00E47464">
                          <w:rPr>
                            <w:rFonts w:ascii="Arial Narrow" w:eastAsia="Calibri" w:hAnsi="Arial Narrow" w:cs="Times New Roman"/>
                            <w:color w:val="ED7D31"/>
                            <w14:textFill>
                              <w14:solidFill>
                                <w14:srgbClr w14:val="ED7D31">
                                  <w14:lumMod w14:val="50000"/>
                                </w14:srgbClr>
                              </w14:solidFill>
                            </w14:textFill>
                          </w:rPr>
                          <w:t>FLB Rental, Oftringen</w:t>
                        </w:r>
                      </w:p>
                      <w:p w14:paraId="21755AD0" w14:textId="4994F1D8" w:rsidR="008A4CD0" w:rsidRP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Fraisa SA, Bellach</w:t>
                        </w:r>
                      </w:p>
                      <w:p w14:paraId="2E299709" w14:textId="77777777" w:rsidR="008A4CD0" w:rsidRP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Fran Dedaj, Niederbipp</w:t>
                        </w:r>
                      </w:p>
                      <w:p w14:paraId="0C93F3F6" w14:textId="77777777" w:rsidR="008A4CD0" w:rsidRP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Freestyle Garage, Derendingen</w:t>
                        </w:r>
                      </w:p>
                      <w:p w14:paraId="2302E6FB" w14:textId="7C9E7F5A" w:rsid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Garage West, Rothrist</w:t>
                        </w:r>
                      </w:p>
                      <w:p w14:paraId="678891A9" w14:textId="578D52EB" w:rsidR="008C745F" w:rsidRDefault="008C745F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r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 xml:space="preserve">Gebrüder </w:t>
                        </w:r>
                        <w:proofErr w:type="spellStart"/>
                        <w:r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Sopi</w:t>
                        </w:r>
                        <w:proofErr w:type="spellEnd"/>
                        <w:r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 xml:space="preserve"> GmbH, Zuchwil</w:t>
                        </w:r>
                      </w:p>
                      <w:p w14:paraId="63B2DA29" w14:textId="5FBA51FB" w:rsidR="00AE07BD" w:rsidRPr="008A4CD0" w:rsidRDefault="00AE07BD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r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Grob Fitness GmbH, Bellach</w:t>
                        </w:r>
                      </w:p>
                      <w:p w14:paraId="4163F104" w14:textId="77777777" w:rsidR="008A4CD0" w:rsidRP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proofErr w:type="spellStart"/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Häni</w:t>
                        </w:r>
                        <w:proofErr w:type="spellEnd"/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 xml:space="preserve"> + Co. AG, Arch</w:t>
                        </w:r>
                      </w:p>
                      <w:p w14:paraId="32220B62" w14:textId="77777777" w:rsidR="008A4CD0" w:rsidRP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Helvetia Versicherungen, Solothurn</w:t>
                        </w:r>
                      </w:p>
                      <w:p w14:paraId="5F1B7BC7" w14:textId="77777777" w:rsidR="008A4CD0" w:rsidRP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Honegger AG, Köniz</w:t>
                        </w:r>
                      </w:p>
                      <w:p w14:paraId="3C685E94" w14:textId="77777777" w:rsidR="008A4CD0" w:rsidRP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proofErr w:type="spellStart"/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Itema</w:t>
                        </w:r>
                        <w:proofErr w:type="spellEnd"/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 xml:space="preserve"> </w:t>
                        </w:r>
                        <w:proofErr w:type="spellStart"/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Switzerland</w:t>
                        </w:r>
                        <w:proofErr w:type="spellEnd"/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 xml:space="preserve"> </w:t>
                        </w:r>
                        <w:proofErr w:type="spellStart"/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Itd</w:t>
                        </w:r>
                        <w:proofErr w:type="spellEnd"/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, Zuchwil</w:t>
                        </w:r>
                      </w:p>
                      <w:p w14:paraId="0B013314" w14:textId="77777777" w:rsidR="008A4CD0" w:rsidRP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proofErr w:type="spellStart"/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Kenni</w:t>
                        </w:r>
                        <w:proofErr w:type="spellEnd"/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 xml:space="preserve"> AG, Zug</w:t>
                        </w:r>
                      </w:p>
                      <w:p w14:paraId="48113B8A" w14:textId="77777777" w:rsidR="008A4CD0" w:rsidRP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Köbi Generalagentur GmbH, Bannwil</w:t>
                        </w:r>
                      </w:p>
                      <w:p w14:paraId="5825FC97" w14:textId="77777777" w:rsidR="008A4CD0" w:rsidRP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proofErr w:type="spellStart"/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Kurti</w:t>
                        </w:r>
                        <w:proofErr w:type="spellEnd"/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 xml:space="preserve"> Bodendesign GmbH, </w:t>
                        </w:r>
                        <w:proofErr w:type="spellStart"/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Wolfwil</w:t>
                        </w:r>
                        <w:proofErr w:type="spellEnd"/>
                      </w:p>
                      <w:p w14:paraId="4458166E" w14:textId="77777777" w:rsidR="008A4CD0" w:rsidRP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Leo-Risi GmbH, Zuchwil</w:t>
                        </w:r>
                      </w:p>
                      <w:p w14:paraId="0261512E" w14:textId="77777777" w:rsidR="008A4CD0" w:rsidRP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proofErr w:type="spellStart"/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Muttscheller</w:t>
                        </w:r>
                        <w:proofErr w:type="spellEnd"/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 xml:space="preserve"> Metallbau GmbH, Biel</w:t>
                        </w:r>
                      </w:p>
                      <w:p w14:paraId="6A7415AB" w14:textId="77777777" w:rsidR="008A4CD0" w:rsidRP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proofErr w:type="spellStart"/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Ostfinanz</w:t>
                        </w:r>
                        <w:proofErr w:type="spellEnd"/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 xml:space="preserve"> GmbH, St. Gallen</w:t>
                        </w:r>
                      </w:p>
                      <w:p w14:paraId="027037AA" w14:textId="77777777" w:rsidR="008A4CD0" w:rsidRP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proofErr w:type="spellStart"/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Pasha</w:t>
                        </w:r>
                        <w:proofErr w:type="spellEnd"/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 xml:space="preserve"> Food GmbH, Grenchen</w:t>
                        </w:r>
                      </w:p>
                      <w:p w14:paraId="26142683" w14:textId="77777777" w:rsidR="008A4CD0" w:rsidRP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Pizza Kebab Haus, Biberist</w:t>
                        </w:r>
                      </w:p>
                      <w:p w14:paraId="6E163A71" w14:textId="77777777" w:rsidR="008A4CD0" w:rsidRP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proofErr w:type="spellStart"/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PrimeLine</w:t>
                        </w:r>
                        <w:proofErr w:type="spellEnd"/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 xml:space="preserve"> GmbH, Wiedlisbach</w:t>
                        </w:r>
                      </w:p>
                      <w:p w14:paraId="65CD0380" w14:textId="77777777" w:rsidR="008A4CD0" w:rsidRP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PRODEGA, Bellach</w:t>
                        </w:r>
                      </w:p>
                      <w:p w14:paraId="050C287C" w14:textId="77777777" w:rsidR="008A4CD0" w:rsidRP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RAMI GmbH, Adlikon Regensdorf</w:t>
                        </w:r>
                      </w:p>
                      <w:p w14:paraId="3E79CE80" w14:textId="77777777" w:rsidR="008A4CD0" w:rsidRP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Restaurant Post, Luterbach</w:t>
                        </w:r>
                      </w:p>
                      <w:p w14:paraId="61F3D9D7" w14:textId="77777777" w:rsid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Rieder Beratung Sport und Gesundheit, SO</w:t>
                        </w:r>
                      </w:p>
                      <w:p w14:paraId="62F90909" w14:textId="77777777" w:rsidR="008A4CD0" w:rsidRP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 xml:space="preserve">Sabato </w:t>
                        </w:r>
                        <w:proofErr w:type="spellStart"/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Microtec</w:t>
                        </w:r>
                        <w:proofErr w:type="spellEnd"/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, Biel</w:t>
                        </w:r>
                      </w:p>
                      <w:p w14:paraId="06DC88BF" w14:textId="77777777" w:rsidR="008A4CD0" w:rsidRP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SAM AG, Roggwil</w:t>
                        </w:r>
                      </w:p>
                      <w:p w14:paraId="5576BF22" w14:textId="77777777" w:rsidR="008A4CD0" w:rsidRP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 xml:space="preserve">SANDI Gipsen Malen, </w:t>
                        </w:r>
                        <w:proofErr w:type="spellStart"/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Lüterkofen</w:t>
                        </w:r>
                        <w:proofErr w:type="spellEnd"/>
                      </w:p>
                      <w:p w14:paraId="478F5A96" w14:textId="77777777" w:rsidR="008A4CD0" w:rsidRP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Sauber Tankrevisionen, Hägendorf</w:t>
                        </w:r>
                      </w:p>
                      <w:p w14:paraId="22D7DE8C" w14:textId="77777777" w:rsidR="008A4CD0" w:rsidRPr="008A4CD0" w:rsidRDefault="008A4CD0" w:rsidP="008A4CD0"/>
                    </w:txbxContent>
                  </v:textbox>
                </v:shape>
                <v:shape id="Textfeld 234" o:spid="_x0000_s1031" type="#_x0000_t202" style="position:absolute;left:24885;width:22925;height:50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" filled="f" stroked="f" strokeweight=".5pt">
                  <v:textbox>
                    <w:txbxContent>
                      <w:p w14:paraId="43C6EC6B" w14:textId="654FE147" w:rsidR="004F2346" w:rsidRDefault="004F2346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Shisha Nara Lounge, Zuchwil</w:t>
                        </w:r>
                      </w:p>
                      <w:p w14:paraId="49D71E72" w14:textId="2FA0B831" w:rsidR="00AE07BD" w:rsidRDefault="00AE07BD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proofErr w:type="spellStart"/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Siegrist</w:t>
                        </w:r>
                        <w:proofErr w:type="spellEnd"/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 xml:space="preserve"> AG, Grenchen</w:t>
                        </w:r>
                      </w:p>
                      <w:p w14:paraId="19FE050E" w14:textId="6AFB6824" w:rsidR="008C745F" w:rsidRDefault="008C745F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r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SOCARS AG, Bellach</w:t>
                        </w:r>
                      </w:p>
                      <w:p w14:paraId="574113AF" w14:textId="7B918DE8" w:rsid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</w:pPr>
                        <w:r w:rsidRPr="008A4CD0">
                          <w:rPr>
                            <w:rFonts w:ascii="Arial Narrow" w:eastAsia="Calibri" w:hAnsi="Arial Narrow" w:cs="Times New Roman"/>
                            <w:color w:val="632423" w:themeColor="accent2" w:themeShade="80"/>
                          </w:rPr>
                          <w:t>SQ Architekten GmbH, Zofingen</w:t>
                        </w:r>
                      </w:p>
                      <w:p w14:paraId="06A8CFD3" w14:textId="77777777" w:rsidR="008A4CD0" w:rsidRP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ED7D31"/>
                            <w14:textFill>
                              <w14:solidFill>
                                <w14:srgbClr w14:val="ED7D31">
                                  <w14:lumMod w14:val="50000"/>
                                </w14:srgbClr>
                              </w14:solidFill>
                            </w14:textFill>
                          </w:rPr>
                        </w:pPr>
                        <w:r w:rsidRPr="008A4CD0">
                          <w:rPr>
                            <w:rFonts w:ascii="Arial Narrow" w:eastAsia="Calibri" w:hAnsi="Arial Narrow" w:cs="Times New Roman"/>
                            <w:color w:val="ED7D31"/>
                            <w14:textFill>
                              <w14:solidFill>
                                <w14:srgbClr w14:val="ED7D31">
                                  <w14:lumMod w14:val="50000"/>
                                </w14:srgbClr>
                              </w14:solidFill>
                            </w14:textFill>
                          </w:rPr>
                          <w:t>TK Farbgestaltung GmbH, Uznach SG</w:t>
                        </w:r>
                      </w:p>
                      <w:p w14:paraId="15397F83" w14:textId="77777777" w:rsidR="008A4CD0" w:rsidRPr="00E47464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ED7D31"/>
                            <w14:textFill>
                              <w14:solidFill>
                                <w14:srgbClr w14:val="ED7D31">
                                  <w14:lumMod w14:val="50000"/>
                                </w14:srgbClr>
                              </w14:solidFill>
                            </w14:textFill>
                          </w:rPr>
                        </w:pPr>
                        <w:r w:rsidRPr="00E47464">
                          <w:rPr>
                            <w:rFonts w:ascii="Arial Narrow" w:eastAsia="Calibri" w:hAnsi="Arial Narrow" w:cs="Times New Roman"/>
                            <w:color w:val="ED7D31"/>
                            <w14:textFill>
                              <w14:solidFill>
                                <w14:srgbClr w14:val="ED7D31">
                                  <w14:lumMod w14:val="50000"/>
                                </w14:srgbClr>
                              </w14:solidFill>
                            </w14:textFill>
                          </w:rPr>
                          <w:t>U-Boot Stadt Grill, Solothurn</w:t>
                        </w:r>
                      </w:p>
                      <w:p w14:paraId="59DD7E5C" w14:textId="77777777" w:rsidR="008A4CD0" w:rsidRP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ED7D31"/>
                            <w:lang w:val="en-GB"/>
                            <w14:textFill>
                              <w14:solidFill>
                                <w14:srgbClr w14:val="ED7D31">
                                  <w14:lumMod w14:val="50000"/>
                                </w14:srgbClr>
                              </w14:solidFill>
                            </w14:textFill>
                          </w:rPr>
                        </w:pPr>
                        <w:r w:rsidRPr="008A4CD0">
                          <w:rPr>
                            <w:rFonts w:ascii="Arial Narrow" w:eastAsia="Calibri" w:hAnsi="Arial Narrow" w:cs="Times New Roman"/>
                            <w:color w:val="ED7D31"/>
                            <w:lang w:val="en-GB"/>
                            <w14:textFill>
                              <w14:solidFill>
                                <w14:srgbClr w14:val="ED7D31">
                                  <w14:lumMod w14:val="50000"/>
                                </w14:srgbClr>
                              </w14:solidFill>
                            </w14:textFill>
                          </w:rPr>
                          <w:t xml:space="preserve">Vivere </w:t>
                        </w:r>
                        <w:proofErr w:type="spellStart"/>
                        <w:r w:rsidRPr="008A4CD0">
                          <w:rPr>
                            <w:rFonts w:ascii="Arial Narrow" w:eastAsia="Calibri" w:hAnsi="Arial Narrow" w:cs="Times New Roman"/>
                            <w:color w:val="ED7D31"/>
                            <w:lang w:val="en-GB"/>
                            <w14:textFill>
                              <w14:solidFill>
                                <w14:srgbClr w14:val="ED7D31">
                                  <w14:lumMod w14:val="50000"/>
                                </w14:srgbClr>
                              </w14:solidFill>
                            </w14:textFill>
                          </w:rPr>
                          <w:t>Emozioni</w:t>
                        </w:r>
                        <w:proofErr w:type="spellEnd"/>
                        <w:r w:rsidRPr="008A4CD0">
                          <w:rPr>
                            <w:rFonts w:ascii="Arial Narrow" w:eastAsia="Calibri" w:hAnsi="Arial Narrow" w:cs="Times New Roman"/>
                            <w:color w:val="ED7D31"/>
                            <w:lang w:val="en-GB"/>
                            <w14:textFill>
                              <w14:solidFill>
                                <w14:srgbClr w14:val="ED7D31">
                                  <w14:lumMod w14:val="50000"/>
                                </w14:srgbClr>
                              </w14:solidFill>
                            </w14:textFill>
                          </w:rPr>
                          <w:t xml:space="preserve"> by Daniela, </w:t>
                        </w:r>
                        <w:proofErr w:type="spellStart"/>
                        <w:r w:rsidRPr="008A4CD0">
                          <w:rPr>
                            <w:rFonts w:ascii="Arial Narrow" w:eastAsia="Calibri" w:hAnsi="Arial Narrow" w:cs="Times New Roman"/>
                            <w:color w:val="ED7D31"/>
                            <w:lang w:val="en-GB"/>
                            <w14:textFill>
                              <w14:solidFill>
                                <w14:srgbClr w14:val="ED7D31">
                                  <w14:lumMod w14:val="50000"/>
                                </w14:srgbClr>
                              </w14:solidFill>
                            </w14:textFill>
                          </w:rPr>
                          <w:t>Zuchwil</w:t>
                        </w:r>
                        <w:proofErr w:type="spellEnd"/>
                      </w:p>
                      <w:p w14:paraId="21456AFD" w14:textId="77777777" w:rsidR="008A4CD0" w:rsidRPr="008A4CD0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ED7D31"/>
                            <w:lang w:val="en-GB"/>
                            <w14:textFill>
                              <w14:solidFill>
                                <w14:srgbClr w14:val="ED7D31">
                                  <w14:lumMod w14:val="50000"/>
                                </w14:srgbClr>
                              </w14:solidFill>
                            </w14:textFill>
                          </w:rPr>
                        </w:pPr>
                        <w:r w:rsidRPr="008A4CD0">
                          <w:rPr>
                            <w:rFonts w:ascii="Arial Narrow" w:eastAsia="Calibri" w:hAnsi="Arial Narrow" w:cs="Times New Roman"/>
                            <w:color w:val="ED7D31"/>
                            <w:lang w:val="en-GB"/>
                            <w14:textFill>
                              <w14:solidFill>
                                <w14:srgbClr w14:val="ED7D31">
                                  <w14:lumMod w14:val="50000"/>
                                </w14:srgbClr>
                              </w14:solidFill>
                            </w14:textFill>
                          </w:rPr>
                          <w:t xml:space="preserve">Yildirim's Snack House, </w:t>
                        </w:r>
                        <w:proofErr w:type="spellStart"/>
                        <w:r w:rsidRPr="008A4CD0">
                          <w:rPr>
                            <w:rFonts w:ascii="Arial Narrow" w:eastAsia="Calibri" w:hAnsi="Arial Narrow" w:cs="Times New Roman"/>
                            <w:color w:val="ED7D31"/>
                            <w:lang w:val="en-GB"/>
                            <w14:textFill>
                              <w14:solidFill>
                                <w14:srgbClr w14:val="ED7D31">
                                  <w14:lumMod w14:val="50000"/>
                                </w14:srgbClr>
                              </w14:solidFill>
                            </w14:textFill>
                          </w:rPr>
                          <w:t>Langenthal</w:t>
                        </w:r>
                        <w:proofErr w:type="spellEnd"/>
                      </w:p>
                      <w:p w14:paraId="7F261E09" w14:textId="77777777" w:rsidR="008A4CD0" w:rsidRPr="00A63444" w:rsidRDefault="008A4CD0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color w:val="ED7D31"/>
                            <w:lang w:val="en-GB"/>
                            <w14:textFill>
                              <w14:solidFill>
                                <w14:srgbClr w14:val="ED7D31">
                                  <w14:lumMod w14:val="50000"/>
                                </w14:srgbClr>
                              </w14:solidFill>
                            </w14:textFill>
                          </w:rPr>
                        </w:pPr>
                        <w:proofErr w:type="spellStart"/>
                        <w:r w:rsidRPr="008A4CD0">
                          <w:rPr>
                            <w:rFonts w:ascii="Arial Narrow" w:eastAsia="Calibri" w:hAnsi="Arial Narrow" w:cs="Times New Roman"/>
                            <w:color w:val="ED7D31"/>
                            <w:lang w:val="en-GB"/>
                            <w14:textFill>
                              <w14:solidFill>
                                <w14:srgbClr w14:val="ED7D31">
                                  <w14:lumMod w14:val="50000"/>
                                </w14:srgbClr>
                              </w14:solidFill>
                            </w14:textFill>
                          </w:rPr>
                          <w:t>Zberg</w:t>
                        </w:r>
                        <w:proofErr w:type="spellEnd"/>
                        <w:r w:rsidRPr="008A4CD0">
                          <w:rPr>
                            <w:rFonts w:ascii="Arial Narrow" w:eastAsia="Calibri" w:hAnsi="Arial Narrow" w:cs="Times New Roman"/>
                            <w:color w:val="ED7D31"/>
                            <w:lang w:val="en-GB"/>
                            <w14:textFill>
                              <w14:solidFill>
                                <w14:srgbClr w14:val="ED7D31">
                                  <w14:lumMod w14:val="50000"/>
                                </w14:srgbClr>
                              </w14:solidFill>
                            </w14:textFill>
                          </w:rPr>
                          <w:t xml:space="preserve"> </w:t>
                        </w:r>
                        <w:proofErr w:type="spellStart"/>
                        <w:r w:rsidRPr="008A4CD0">
                          <w:rPr>
                            <w:rFonts w:ascii="Arial Narrow" w:eastAsia="Calibri" w:hAnsi="Arial Narrow" w:cs="Times New Roman"/>
                            <w:color w:val="ED7D31"/>
                            <w:lang w:val="en-GB"/>
                            <w14:textFill>
                              <w14:solidFill>
                                <w14:srgbClr w14:val="ED7D31">
                                  <w14:lumMod w14:val="50000"/>
                                </w14:srgbClr>
                              </w14:solidFill>
                            </w14:textFill>
                          </w:rPr>
                          <w:t>Motorgeräte</w:t>
                        </w:r>
                        <w:proofErr w:type="spellEnd"/>
                        <w:r w:rsidRPr="008A4CD0">
                          <w:rPr>
                            <w:rFonts w:ascii="Arial Narrow" w:eastAsia="Calibri" w:hAnsi="Arial Narrow" w:cs="Times New Roman"/>
                            <w:color w:val="ED7D31"/>
                            <w:lang w:val="en-GB"/>
                            <w14:textFill>
                              <w14:solidFill>
                                <w14:srgbClr w14:val="ED7D31">
                                  <w14:lumMod w14:val="50000"/>
                                </w14:srgbClr>
                              </w14:solidFill>
                            </w14:textFill>
                          </w:rPr>
                          <w:t xml:space="preserve"> AG, </w:t>
                        </w:r>
                        <w:proofErr w:type="spellStart"/>
                        <w:r w:rsidRPr="008A4CD0">
                          <w:rPr>
                            <w:rFonts w:ascii="Arial Narrow" w:eastAsia="Calibri" w:hAnsi="Arial Narrow" w:cs="Times New Roman"/>
                            <w:color w:val="ED7D31"/>
                            <w:lang w:val="en-GB"/>
                            <w14:textFill>
                              <w14:solidFill>
                                <w14:srgbClr w14:val="ED7D31">
                                  <w14:lumMod w14:val="50000"/>
                                </w14:srgbClr>
                              </w14:solidFill>
                            </w14:textFill>
                          </w:rPr>
                          <w:t>Subingen</w:t>
                        </w:r>
                        <w:proofErr w:type="spellEnd"/>
                      </w:p>
                      <w:p w14:paraId="1F506678" w14:textId="77777777" w:rsidR="008C745F" w:rsidRDefault="008C745F" w:rsidP="008A4CD0">
                        <w:pPr>
                          <w:spacing w:after="0" w:line="259" w:lineRule="auto"/>
                        </w:pPr>
                      </w:p>
                      <w:p w14:paraId="0011102F" w14:textId="6A77C6CF" w:rsidR="008A4CD0" w:rsidRPr="008A4CD0" w:rsidRDefault="008C745F" w:rsidP="008A4CD0">
                        <w:pPr>
                          <w:spacing w:after="0" w:line="259" w:lineRule="auto"/>
                          <w:rPr>
                            <w:rFonts w:ascii="Arial Narrow" w:eastAsia="Calibri" w:hAnsi="Arial Narrow" w:cs="Times New Roman"/>
                            <w:b/>
                            <w:bCs/>
                            <w:color w:val="632423" w:themeColor="accent2" w:themeShade="80"/>
                          </w:rPr>
                        </w:pPr>
                        <w:r w:rsidRPr="008C745F">
                          <w:rPr>
                            <w:noProof/>
                          </w:rPr>
                          <w:drawing>
                            <wp:inline distT="0" distB="0" distL="0" distR="0" wp14:anchorId="6BF1C523" wp14:editId="1E1856B6">
                              <wp:extent cx="1861108" cy="1428115"/>
                              <wp:effectExtent l="0" t="0" r="6350" b="635"/>
                              <wp:docPr id="271" name="Grafik 27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>
                                      <a:blip r:embed="rId3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871010" cy="1435713"/>
                                      </a:xfrm>
                                      <a:prstGeom prst="ellipse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  <a:effectLst>
                                        <a:softEdge rad="112500"/>
                                      </a:effec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1327E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EC3BBF8" wp14:editId="42CC795C">
                <wp:simplePos x="0" y="0"/>
                <wp:positionH relativeFrom="margin">
                  <wp:align>right</wp:align>
                </wp:positionH>
                <wp:positionV relativeFrom="paragraph">
                  <wp:posOffset>-326851</wp:posOffset>
                </wp:positionV>
                <wp:extent cx="4511815" cy="290830"/>
                <wp:effectExtent l="0" t="0" r="3175" b="0"/>
                <wp:wrapNone/>
                <wp:docPr id="202" name="Textfeld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1815" cy="2908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4CB00ED" w14:textId="77777777" w:rsidR="001327EF" w:rsidRPr="00997026" w:rsidRDefault="001327EF" w:rsidP="001327EF">
                            <w:pPr>
                              <w:jc w:val="center"/>
                              <w:rPr>
                                <w:b/>
                                <w:color w:val="943634" w:themeColor="accent2" w:themeShade="BF"/>
                                <w:sz w:val="24"/>
                                <w:szCs w:val="24"/>
                              </w:rPr>
                            </w:pPr>
                            <w:r w:rsidRPr="00997026">
                              <w:rPr>
                                <w:b/>
                                <w:color w:val="943634" w:themeColor="accent2" w:themeShade="BF"/>
                                <w:sz w:val="24"/>
                                <w:szCs w:val="24"/>
                              </w:rPr>
                              <w:t>Herzlichen Dank an die Matchballspender!</w:t>
                            </w:r>
                            <w:r w:rsidRPr="00997026">
                              <w:rPr>
                                <w:noProof/>
                                <w:lang w:eastAsia="de-CH"/>
                              </w:rPr>
                              <w:t xml:space="preserve"> </w:t>
                            </w:r>
                          </w:p>
                          <w:p w14:paraId="22E73666" w14:textId="77777777" w:rsidR="001327EF" w:rsidRDefault="001327E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EC3BBF8" id="Textfeld 202" o:spid="_x0000_s1032" type="#_x0000_t202" style="position:absolute;margin-left:304.05pt;margin-top:-25.75pt;width:355.25pt;height:22.9pt;z-index:251747328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" fillcolor="white [3201]" stroked="f" strokeweight=".5pt">
                <v:textbox>
                  <w:txbxContent>
                    <w:p w14:paraId="54CB00ED" w14:textId="77777777" w:rsidR="001327EF" w:rsidRPr="00997026" w:rsidRDefault="001327EF" w:rsidP="001327EF">
                      <w:pPr>
                        <w:jc w:val="center"/>
                        <w:rPr>
                          <w:b/>
                          <w:color w:val="943634" w:themeColor="accent2" w:themeShade="BF"/>
                          <w:sz w:val="24"/>
                          <w:szCs w:val="24"/>
                        </w:rPr>
                      </w:pPr>
                      <w:r w:rsidRPr="00997026">
                        <w:rPr>
                          <w:b/>
                          <w:color w:val="943634" w:themeColor="accent2" w:themeShade="BF"/>
                          <w:sz w:val="24"/>
                          <w:szCs w:val="24"/>
                        </w:rPr>
                        <w:t>Herzlichen Dank an die Matchballspender!</w:t>
                      </w:r>
                      <w:r w:rsidRPr="00997026">
                        <w:rPr>
                          <w:noProof/>
                          <w:lang w:eastAsia="de-CH"/>
                        </w:rPr>
                        <w:t xml:space="preserve"> </w:t>
                      </w:r>
                    </w:p>
                    <w:p w14:paraId="22E73666" w14:textId="77777777" w:rsidR="001327EF" w:rsidRDefault="001327EF"/>
                  </w:txbxContent>
                </v:textbox>
                <w10:wrap anchorx="margin"/>
              </v:shape>
            </w:pict>
          </mc:Fallback>
        </mc:AlternateContent>
      </w:r>
      <w:r w:rsidR="001C13A7" w:rsidRPr="00980349">
        <w:br w:type="page"/>
      </w:r>
    </w:p>
    <w:p w14:paraId="38F4DC19" w14:textId="00C40608" w:rsidR="00B65C4A" w:rsidRPr="007D6C97" w:rsidRDefault="00E113A6" w:rsidP="00B65C4A">
      <w:pPr>
        <w:pStyle w:val="WSCHeadline"/>
        <w:rPr>
          <w:b/>
          <w:bCs/>
          <w:color w:val="800000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66784" behindDoc="0" locked="0" layoutInCell="1" allowOverlap="1" wp14:anchorId="1C1DC6BC" wp14:editId="2B6F3192">
            <wp:simplePos x="0" y="0"/>
            <wp:positionH relativeFrom="margin">
              <wp:posOffset>2726055</wp:posOffset>
            </wp:positionH>
            <wp:positionV relativeFrom="paragraph">
              <wp:posOffset>-341630</wp:posOffset>
            </wp:positionV>
            <wp:extent cx="1799732" cy="838200"/>
            <wp:effectExtent l="0" t="0" r="0" b="0"/>
            <wp:wrapNone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732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C4A" w:rsidRPr="007D6C97">
        <w:rPr>
          <w:b/>
          <w:bCs/>
          <w:color w:val="800000"/>
        </w:rPr>
        <w:t>Mannschaftslisten</w:t>
      </w:r>
    </w:p>
    <w:p w14:paraId="24AC8440" w14:textId="77777777" w:rsidR="001C13A7" w:rsidRPr="00B65C4A" w:rsidRDefault="00B65C4A" w:rsidP="00B65C4A">
      <w:pPr>
        <w:pStyle w:val="WSCLauftext"/>
      </w:pPr>
      <w:r>
        <w:t xml:space="preserve">Die Mannschaftslisten werden präsentiert von: </w:t>
      </w:r>
      <w:r w:rsidRPr="00FC1700">
        <w:rPr>
          <w:color w:val="800000"/>
        </w:rPr>
        <w:t>Partner</w:t>
      </w:r>
    </w:p>
    <w:p w14:paraId="095A4493" w14:textId="77777777" w:rsidR="00B65C4A" w:rsidRDefault="00B65C4A" w:rsidP="00B65C4A">
      <w:pPr>
        <w:pStyle w:val="WSCLauftext"/>
      </w:pPr>
    </w:p>
    <w:p w14:paraId="67056D27" w14:textId="62DA9151" w:rsidR="00B65C4A" w:rsidRDefault="00B65C4A" w:rsidP="00B65C4A">
      <w:pPr>
        <w:pStyle w:val="WSCLauftext"/>
      </w:pPr>
    </w:p>
    <w:tbl>
      <w:tblPr>
        <w:tblStyle w:val="Tabellenraster"/>
        <w:tblW w:w="4994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71"/>
        <w:gridCol w:w="2723"/>
        <w:gridCol w:w="6"/>
        <w:gridCol w:w="871"/>
        <w:gridCol w:w="2664"/>
      </w:tblGrid>
      <w:tr w:rsidR="0099632A" w14:paraId="378D01FA" w14:textId="77777777" w:rsidTr="005D2B53">
        <w:trPr>
          <w:trHeight w:val="214"/>
        </w:trPr>
        <w:tc>
          <w:tcPr>
            <w:tcW w:w="2519" w:type="pct"/>
            <w:gridSpan w:val="2"/>
            <w:shd w:val="clear" w:color="auto" w:fill="E6140A"/>
            <w:noWrap/>
            <w:vAlign w:val="center"/>
          </w:tcPr>
          <w:p w14:paraId="56396262" w14:textId="3D929F40" w:rsidR="0099632A" w:rsidRPr="00D32D16" w:rsidRDefault="0099632A" w:rsidP="00154697">
            <w:pPr>
              <w:spacing w:line="220" w:lineRule="exact"/>
              <w:rPr>
                <w:rFonts w:ascii="Verdana" w:hAnsi="Verdana"/>
                <w:b/>
                <w:color w:val="FFFFFF" w:themeColor="background1"/>
                <w:sz w:val="16"/>
                <w:szCs w:val="16"/>
              </w:rPr>
            </w:pPr>
            <w:r w:rsidRPr="00D32D16">
              <w:rPr>
                <w:rFonts w:ascii="Verdana" w:hAnsi="Verdana"/>
                <w:b/>
                <w:color w:val="FFFFFF" w:themeColor="background1"/>
                <w:sz w:val="16"/>
                <w:szCs w:val="16"/>
              </w:rPr>
              <w:t xml:space="preserve"> FC </w:t>
            </w:r>
            <w:r w:rsidR="00AA4747" w:rsidRPr="00D32D16">
              <w:rPr>
                <w:rFonts w:ascii="Verdana" w:hAnsi="Verdana"/>
                <w:b/>
                <w:color w:val="FFFFFF" w:themeColor="background1"/>
                <w:sz w:val="16"/>
                <w:szCs w:val="16"/>
              </w:rPr>
              <w:t>ILIRIA</w:t>
            </w:r>
          </w:p>
        </w:tc>
        <w:tc>
          <w:tcPr>
            <w:tcW w:w="4" w:type="pct"/>
            <w:tcBorders>
              <w:left w:val="nil"/>
            </w:tcBorders>
            <w:noWrap/>
            <w:vAlign w:val="center"/>
          </w:tcPr>
          <w:p w14:paraId="7280350C" w14:textId="77777777" w:rsidR="0099632A" w:rsidRPr="00D32D16" w:rsidRDefault="0099632A" w:rsidP="00B65C4A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2478" w:type="pct"/>
            <w:gridSpan w:val="2"/>
            <w:shd w:val="clear" w:color="auto" w:fill="E6140A"/>
            <w:noWrap/>
            <w:vAlign w:val="center"/>
          </w:tcPr>
          <w:p w14:paraId="3B7FF955" w14:textId="77777777" w:rsidR="0099632A" w:rsidRPr="00D32D16" w:rsidRDefault="0099632A" w:rsidP="00154697">
            <w:pPr>
              <w:spacing w:line="220" w:lineRule="exact"/>
              <w:rPr>
                <w:rFonts w:ascii="Verdana" w:hAnsi="Verdana"/>
                <w:b/>
                <w:color w:val="FFFFFF" w:themeColor="background1"/>
                <w:sz w:val="16"/>
                <w:szCs w:val="16"/>
              </w:rPr>
            </w:pPr>
            <w:r w:rsidRPr="00D32D16">
              <w:rPr>
                <w:rFonts w:ascii="Verdana" w:hAnsi="Verdana"/>
                <w:b/>
                <w:color w:val="FFFFFF" w:themeColor="background1"/>
                <w:sz w:val="16"/>
                <w:szCs w:val="16"/>
              </w:rPr>
              <w:t xml:space="preserve"> FC </w:t>
            </w:r>
            <w:r w:rsidR="00AA4747" w:rsidRPr="00D32D16">
              <w:rPr>
                <w:rFonts w:ascii="Verdana" w:hAnsi="Verdana"/>
                <w:b/>
                <w:color w:val="FFFFFF" w:themeColor="background1"/>
                <w:sz w:val="16"/>
                <w:szCs w:val="16"/>
              </w:rPr>
              <w:t>LAUSANNE-SPORT</w:t>
            </w:r>
          </w:p>
        </w:tc>
      </w:tr>
      <w:tr w:rsidR="00D32D16" w14:paraId="44B9ED11" w14:textId="77777777" w:rsidTr="005D2B53">
        <w:trPr>
          <w:trHeight w:val="273"/>
        </w:trPr>
        <w:tc>
          <w:tcPr>
            <w:tcW w:w="582" w:type="pct"/>
            <w:tcBorders>
              <w:bottom w:val="single" w:sz="2" w:space="0" w:color="auto"/>
            </w:tcBorders>
            <w:noWrap/>
            <w:vAlign w:val="bottom"/>
          </w:tcPr>
          <w:p w14:paraId="3791B454" w14:textId="4A85855F" w:rsidR="004077BE" w:rsidRPr="00D32D16" w:rsidRDefault="004077BE" w:rsidP="004077BE">
            <w:pPr>
              <w:rPr>
                <w:rFonts w:ascii="Verdana" w:hAnsi="Verdana"/>
                <w:sz w:val="16"/>
                <w:szCs w:val="16"/>
              </w:rPr>
            </w:pPr>
            <w:r w:rsidRPr="00D32D16">
              <w:rPr>
                <w:rFonts w:ascii="Verdana" w:hAnsi="Verdana"/>
                <w:sz w:val="16"/>
                <w:szCs w:val="16"/>
              </w:rPr>
              <w:t>1</w:t>
            </w:r>
          </w:p>
        </w:tc>
        <w:tc>
          <w:tcPr>
            <w:tcW w:w="1936" w:type="pct"/>
            <w:tcBorders>
              <w:bottom w:val="single" w:sz="2" w:space="0" w:color="auto"/>
            </w:tcBorders>
            <w:noWrap/>
            <w:vAlign w:val="bottom"/>
          </w:tcPr>
          <w:p w14:paraId="6BBFD28E" w14:textId="4B892A5D" w:rsidR="004077BE" w:rsidRPr="00D32D16" w:rsidRDefault="004077BE" w:rsidP="004077BE">
            <w:pPr>
              <w:rPr>
                <w:rFonts w:ascii="Verdana" w:hAnsi="Verdana"/>
                <w:sz w:val="16"/>
                <w:szCs w:val="16"/>
              </w:rPr>
            </w:pPr>
            <w:proofErr w:type="spellStart"/>
            <w:r w:rsidRPr="00D32D16">
              <w:rPr>
                <w:rFonts w:ascii="Verdana" w:hAnsi="Verdana"/>
                <w:sz w:val="16"/>
                <w:szCs w:val="16"/>
              </w:rPr>
              <w:t>Trittibach</w:t>
            </w:r>
            <w:proofErr w:type="spellEnd"/>
            <w:r w:rsidRPr="00D32D16">
              <w:rPr>
                <w:rFonts w:ascii="Verdana" w:hAnsi="Verdana"/>
                <w:sz w:val="16"/>
                <w:szCs w:val="16"/>
              </w:rPr>
              <w:t xml:space="preserve"> Nicola</w:t>
            </w:r>
          </w:p>
        </w:tc>
        <w:tc>
          <w:tcPr>
            <w:tcW w:w="4" w:type="pct"/>
            <w:noWrap/>
            <w:vAlign w:val="bottom"/>
          </w:tcPr>
          <w:p w14:paraId="38FD7BD6" w14:textId="77777777" w:rsidR="004077BE" w:rsidRPr="00D32D16" w:rsidRDefault="004077BE" w:rsidP="004077BE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bottom w:val="single" w:sz="2" w:space="0" w:color="auto"/>
            </w:tcBorders>
            <w:noWrap/>
            <w:vAlign w:val="bottom"/>
          </w:tcPr>
          <w:p w14:paraId="6F848A18" w14:textId="77016654" w:rsidR="004077BE" w:rsidRPr="00D32D16" w:rsidRDefault="004077BE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1</w:t>
            </w:r>
          </w:p>
        </w:tc>
        <w:tc>
          <w:tcPr>
            <w:tcW w:w="1896" w:type="pct"/>
            <w:tcBorders>
              <w:bottom w:val="single" w:sz="2" w:space="0" w:color="auto"/>
            </w:tcBorders>
            <w:noWrap/>
            <w:vAlign w:val="bottom"/>
          </w:tcPr>
          <w:p w14:paraId="4AB2B441" w14:textId="59BF86B9" w:rsidR="004077BE" w:rsidRPr="00D32D16" w:rsidRDefault="005052F8" w:rsidP="004077BE">
            <w:pPr>
              <w:pStyle w:val="Lauftext"/>
              <w:jc w:val="left"/>
              <w:rPr>
                <w:sz w:val="16"/>
                <w:szCs w:val="16"/>
              </w:rPr>
            </w:pPr>
            <w:proofErr w:type="spellStart"/>
            <w:r w:rsidRPr="00D32D16">
              <w:rPr>
                <w:sz w:val="16"/>
                <w:szCs w:val="16"/>
              </w:rPr>
              <w:t>Castella</w:t>
            </w:r>
            <w:proofErr w:type="spellEnd"/>
            <w:r w:rsidRPr="00D32D16">
              <w:rPr>
                <w:sz w:val="16"/>
                <w:szCs w:val="16"/>
              </w:rPr>
              <w:t xml:space="preserve"> Thomas</w:t>
            </w:r>
          </w:p>
        </w:tc>
      </w:tr>
      <w:tr w:rsidR="008D0F66" w14:paraId="41FEB8EB" w14:textId="77777777" w:rsidTr="005D2B53">
        <w:trPr>
          <w:trHeight w:val="214"/>
        </w:trPr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2BC87BA5" w14:textId="5977A79E" w:rsidR="004077BE" w:rsidRPr="00D32D16" w:rsidRDefault="004077BE" w:rsidP="004077BE">
            <w:pPr>
              <w:rPr>
                <w:rFonts w:ascii="Verdana" w:hAnsi="Verdana"/>
                <w:sz w:val="16"/>
                <w:szCs w:val="16"/>
              </w:rPr>
            </w:pPr>
            <w:r w:rsidRPr="00D32D16">
              <w:rPr>
                <w:rFonts w:ascii="Verdana" w:hAnsi="Verdana"/>
                <w:sz w:val="16"/>
                <w:szCs w:val="16"/>
              </w:rPr>
              <w:t>21</w:t>
            </w:r>
          </w:p>
        </w:tc>
        <w:tc>
          <w:tcPr>
            <w:tcW w:w="1936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453C33F2" w14:textId="62EB4A04" w:rsidR="004077BE" w:rsidRPr="00D32D16" w:rsidRDefault="004077BE" w:rsidP="004077BE">
            <w:pPr>
              <w:rPr>
                <w:rFonts w:ascii="Verdana" w:hAnsi="Verdana"/>
                <w:sz w:val="16"/>
                <w:szCs w:val="16"/>
              </w:rPr>
            </w:pPr>
            <w:proofErr w:type="spellStart"/>
            <w:r w:rsidRPr="00D32D16">
              <w:rPr>
                <w:rFonts w:ascii="Verdana" w:hAnsi="Verdana"/>
                <w:sz w:val="16"/>
                <w:szCs w:val="16"/>
              </w:rPr>
              <w:t>Shkoreti</w:t>
            </w:r>
            <w:proofErr w:type="spellEnd"/>
            <w:r w:rsidRPr="00D32D16">
              <w:rPr>
                <w:rFonts w:ascii="Verdana" w:hAnsi="Verdana"/>
                <w:sz w:val="16"/>
                <w:szCs w:val="16"/>
              </w:rPr>
              <w:t xml:space="preserve"> Laurent</w:t>
            </w:r>
          </w:p>
        </w:tc>
        <w:tc>
          <w:tcPr>
            <w:tcW w:w="4" w:type="pct"/>
            <w:noWrap/>
            <w:vAlign w:val="center"/>
          </w:tcPr>
          <w:p w14:paraId="31A19DF0" w14:textId="77777777" w:rsidR="004077BE" w:rsidRPr="00D32D16" w:rsidRDefault="004077BE" w:rsidP="004077BE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2034BD8E" w14:textId="7E720FB4" w:rsidR="004077BE" w:rsidRPr="00D32D16" w:rsidRDefault="005052F8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18</w:t>
            </w:r>
          </w:p>
        </w:tc>
        <w:tc>
          <w:tcPr>
            <w:tcW w:w="1896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2258C15C" w14:textId="78D15F7A" w:rsidR="004077BE" w:rsidRPr="00D32D16" w:rsidRDefault="004077BE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D</w:t>
            </w:r>
            <w:r w:rsidR="005052F8" w:rsidRPr="00D32D16">
              <w:rPr>
                <w:sz w:val="16"/>
                <w:szCs w:val="16"/>
              </w:rPr>
              <w:t>any Da Silva</w:t>
            </w:r>
          </w:p>
        </w:tc>
      </w:tr>
      <w:tr w:rsidR="008D0F66" w14:paraId="42CA8F86" w14:textId="77777777" w:rsidTr="005D2B53">
        <w:trPr>
          <w:trHeight w:val="214"/>
        </w:trPr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6408E8AF" w14:textId="5A49349A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4</w:t>
            </w:r>
          </w:p>
        </w:tc>
        <w:tc>
          <w:tcPr>
            <w:tcW w:w="1936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44D36F32" w14:textId="2F906A27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proofErr w:type="spellStart"/>
            <w:r>
              <w:rPr>
                <w:rFonts w:ascii="Verdana" w:hAnsi="Verdana"/>
                <w:sz w:val="16"/>
                <w:szCs w:val="16"/>
              </w:rPr>
              <w:t>Spaiu</w:t>
            </w:r>
            <w:proofErr w:type="spellEnd"/>
            <w:r>
              <w:rPr>
                <w:rFonts w:ascii="Verdana" w:hAnsi="Verdana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Verdana" w:hAnsi="Verdana"/>
                <w:sz w:val="16"/>
                <w:szCs w:val="16"/>
              </w:rPr>
              <w:t>Syart</w:t>
            </w:r>
            <w:proofErr w:type="spellEnd"/>
          </w:p>
        </w:tc>
        <w:tc>
          <w:tcPr>
            <w:tcW w:w="4" w:type="pct"/>
            <w:noWrap/>
            <w:vAlign w:val="center"/>
          </w:tcPr>
          <w:p w14:paraId="7E5DA109" w14:textId="77777777" w:rsidR="004077BE" w:rsidRPr="00D32D16" w:rsidRDefault="004077BE" w:rsidP="004077BE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68F7C83C" w14:textId="2198122C" w:rsidR="004077BE" w:rsidRPr="00D32D16" w:rsidRDefault="000262FC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40</w:t>
            </w:r>
          </w:p>
        </w:tc>
        <w:tc>
          <w:tcPr>
            <w:tcW w:w="1896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04C98A48" w14:textId="46698124" w:rsidR="004077BE" w:rsidRPr="00D32D16" w:rsidRDefault="000262FC" w:rsidP="004077BE">
            <w:pPr>
              <w:pStyle w:val="Lauftext"/>
              <w:jc w:val="left"/>
              <w:rPr>
                <w:sz w:val="16"/>
                <w:szCs w:val="16"/>
              </w:rPr>
            </w:pPr>
            <w:proofErr w:type="spellStart"/>
            <w:r w:rsidRPr="00D32D16">
              <w:rPr>
                <w:sz w:val="16"/>
                <w:szCs w:val="16"/>
              </w:rPr>
              <w:t>Mory</w:t>
            </w:r>
            <w:proofErr w:type="spellEnd"/>
            <w:r w:rsidRPr="00D32D16">
              <w:rPr>
                <w:sz w:val="16"/>
                <w:szCs w:val="16"/>
              </w:rPr>
              <w:t xml:space="preserve"> </w:t>
            </w:r>
            <w:proofErr w:type="spellStart"/>
            <w:r w:rsidRPr="00D32D16">
              <w:rPr>
                <w:sz w:val="16"/>
                <w:szCs w:val="16"/>
              </w:rPr>
              <w:t>Diaw</w:t>
            </w:r>
            <w:proofErr w:type="spellEnd"/>
          </w:p>
        </w:tc>
      </w:tr>
      <w:tr w:rsidR="008D0F66" w14:paraId="02A57E44" w14:textId="77777777" w:rsidTr="005D2B53">
        <w:trPr>
          <w:trHeight w:val="214"/>
        </w:trPr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6FF0D753" w14:textId="4573CDD0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5</w:t>
            </w:r>
          </w:p>
        </w:tc>
        <w:tc>
          <w:tcPr>
            <w:tcW w:w="1936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05818E95" w14:textId="2186FD3E" w:rsidR="004077BE" w:rsidRPr="00D32D16" w:rsidRDefault="004077BE" w:rsidP="004077BE">
            <w:pPr>
              <w:rPr>
                <w:rFonts w:ascii="Verdana" w:hAnsi="Verdana"/>
                <w:sz w:val="16"/>
                <w:szCs w:val="16"/>
              </w:rPr>
            </w:pPr>
            <w:r w:rsidRPr="00D32D16">
              <w:rPr>
                <w:rFonts w:ascii="Verdana" w:hAnsi="Verdana"/>
                <w:sz w:val="16"/>
                <w:szCs w:val="16"/>
              </w:rPr>
              <w:t>Halimi Avdi</w:t>
            </w:r>
          </w:p>
        </w:tc>
        <w:tc>
          <w:tcPr>
            <w:tcW w:w="4" w:type="pct"/>
            <w:noWrap/>
            <w:vAlign w:val="center"/>
          </w:tcPr>
          <w:p w14:paraId="56478E51" w14:textId="77777777" w:rsidR="004077BE" w:rsidRPr="00D32D16" w:rsidRDefault="004077BE" w:rsidP="004077BE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122BAF5E" w14:textId="410CB652" w:rsidR="004077BE" w:rsidRPr="00D32D16" w:rsidRDefault="000262FC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50</w:t>
            </w:r>
          </w:p>
        </w:tc>
        <w:tc>
          <w:tcPr>
            <w:tcW w:w="1896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30F358E1" w14:textId="48C8D420" w:rsidR="004077BE" w:rsidRPr="00D32D16" w:rsidRDefault="000262FC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Noah Falk</w:t>
            </w:r>
          </w:p>
        </w:tc>
      </w:tr>
      <w:tr w:rsidR="008D0F66" w14:paraId="32F08EA0" w14:textId="77777777" w:rsidTr="005D2B53">
        <w:trPr>
          <w:trHeight w:val="228"/>
        </w:trPr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21E9B7F8" w14:textId="06AB848D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13</w:t>
            </w:r>
          </w:p>
        </w:tc>
        <w:tc>
          <w:tcPr>
            <w:tcW w:w="1936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1E436097" w14:textId="4378E771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 xml:space="preserve">Latifi </w:t>
            </w:r>
            <w:proofErr w:type="spellStart"/>
            <w:r>
              <w:rPr>
                <w:rFonts w:ascii="Verdana" w:hAnsi="Verdana"/>
                <w:sz w:val="16"/>
                <w:szCs w:val="16"/>
              </w:rPr>
              <w:t>Leutrim</w:t>
            </w:r>
            <w:proofErr w:type="spellEnd"/>
          </w:p>
        </w:tc>
        <w:tc>
          <w:tcPr>
            <w:tcW w:w="4" w:type="pct"/>
            <w:noWrap/>
            <w:vAlign w:val="center"/>
          </w:tcPr>
          <w:p w14:paraId="19DD53E1" w14:textId="77777777" w:rsidR="004077BE" w:rsidRPr="00D32D16" w:rsidRDefault="004077BE" w:rsidP="004077BE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5AE79C1A" w14:textId="47939306" w:rsidR="004077BE" w:rsidRPr="00D32D16" w:rsidRDefault="005B40CF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6</w:t>
            </w:r>
          </w:p>
        </w:tc>
        <w:tc>
          <w:tcPr>
            <w:tcW w:w="1896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025C8896" w14:textId="192C19FE" w:rsidR="004077BE" w:rsidRPr="00D32D16" w:rsidRDefault="005B40CF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 xml:space="preserve">Elton </w:t>
            </w:r>
            <w:proofErr w:type="spellStart"/>
            <w:r w:rsidRPr="00D32D16">
              <w:rPr>
                <w:sz w:val="16"/>
                <w:szCs w:val="16"/>
              </w:rPr>
              <w:t>Almada</w:t>
            </w:r>
            <w:proofErr w:type="spellEnd"/>
            <w:r w:rsidRPr="00D32D16">
              <w:rPr>
                <w:sz w:val="16"/>
                <w:szCs w:val="16"/>
              </w:rPr>
              <w:t xml:space="preserve"> Monteiro</w:t>
            </w:r>
          </w:p>
        </w:tc>
      </w:tr>
      <w:tr w:rsidR="008D0F66" w14:paraId="6C3A4E7F" w14:textId="77777777" w:rsidTr="005D2B53">
        <w:trPr>
          <w:trHeight w:val="214"/>
        </w:trPr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519C6971" w14:textId="7D08BC7B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16</w:t>
            </w:r>
          </w:p>
        </w:tc>
        <w:tc>
          <w:tcPr>
            <w:tcW w:w="1936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7885F24F" w14:textId="772E97BA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proofErr w:type="spellStart"/>
            <w:r>
              <w:rPr>
                <w:rFonts w:ascii="Verdana" w:hAnsi="Verdana"/>
                <w:sz w:val="16"/>
                <w:szCs w:val="16"/>
              </w:rPr>
              <w:t>Raimi</w:t>
            </w:r>
            <w:proofErr w:type="spellEnd"/>
            <w:r>
              <w:rPr>
                <w:rFonts w:ascii="Verdana" w:hAnsi="Verdana"/>
                <w:sz w:val="16"/>
                <w:szCs w:val="16"/>
              </w:rPr>
              <w:t xml:space="preserve"> Burim</w:t>
            </w:r>
          </w:p>
        </w:tc>
        <w:tc>
          <w:tcPr>
            <w:tcW w:w="4" w:type="pct"/>
            <w:noWrap/>
            <w:vAlign w:val="center"/>
          </w:tcPr>
          <w:p w14:paraId="45ADADDF" w14:textId="77777777" w:rsidR="004077BE" w:rsidRPr="00D32D16" w:rsidRDefault="004077BE" w:rsidP="004077BE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32F41084" w14:textId="2971C61F" w:rsidR="004077BE" w:rsidRPr="00D32D16" w:rsidRDefault="005B40CF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13</w:t>
            </w:r>
          </w:p>
        </w:tc>
        <w:tc>
          <w:tcPr>
            <w:tcW w:w="1896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582A5CE3" w14:textId="628DBBE0" w:rsidR="004077BE" w:rsidRPr="00D32D16" w:rsidRDefault="005B40CF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Per-Egil Flo</w:t>
            </w:r>
          </w:p>
        </w:tc>
      </w:tr>
      <w:tr w:rsidR="008D0F66" w14:paraId="32C23509" w14:textId="77777777" w:rsidTr="005D2B53">
        <w:trPr>
          <w:trHeight w:val="214"/>
        </w:trPr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13E25CC5" w14:textId="5333C1C7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18</w:t>
            </w:r>
          </w:p>
        </w:tc>
        <w:tc>
          <w:tcPr>
            <w:tcW w:w="1936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6E0DA424" w14:textId="2D666182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 xml:space="preserve">Sulejmani </w:t>
            </w:r>
            <w:proofErr w:type="spellStart"/>
            <w:r>
              <w:rPr>
                <w:rFonts w:ascii="Verdana" w:hAnsi="Verdana"/>
                <w:sz w:val="16"/>
                <w:szCs w:val="16"/>
              </w:rPr>
              <w:t>Dashnim</w:t>
            </w:r>
            <w:proofErr w:type="spellEnd"/>
          </w:p>
        </w:tc>
        <w:tc>
          <w:tcPr>
            <w:tcW w:w="4" w:type="pct"/>
            <w:noWrap/>
            <w:vAlign w:val="center"/>
          </w:tcPr>
          <w:p w14:paraId="1C5EEA39" w14:textId="77777777" w:rsidR="004077BE" w:rsidRPr="00D32D16" w:rsidRDefault="004077BE" w:rsidP="004077BE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004C4AFA" w14:textId="7459254F" w:rsidR="004077BE" w:rsidRPr="00D32D16" w:rsidRDefault="005B40CF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23</w:t>
            </w:r>
          </w:p>
        </w:tc>
        <w:tc>
          <w:tcPr>
            <w:tcW w:w="1896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09E50A20" w14:textId="0A98FCB6" w:rsidR="004077BE" w:rsidRPr="00D32D16" w:rsidRDefault="005B40CF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 xml:space="preserve">Igor </w:t>
            </w:r>
            <w:proofErr w:type="spellStart"/>
            <w:r w:rsidRPr="00D32D16">
              <w:rPr>
                <w:sz w:val="16"/>
                <w:szCs w:val="16"/>
              </w:rPr>
              <w:t>Nganga</w:t>
            </w:r>
            <w:proofErr w:type="spellEnd"/>
          </w:p>
        </w:tc>
      </w:tr>
      <w:tr w:rsidR="008D0F66" w14:paraId="6C92655C" w14:textId="77777777" w:rsidTr="005D2B53">
        <w:trPr>
          <w:trHeight w:val="214"/>
        </w:trPr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5F796017" w14:textId="039DDC51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20</w:t>
            </w:r>
          </w:p>
        </w:tc>
        <w:tc>
          <w:tcPr>
            <w:tcW w:w="1936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4E684E66" w14:textId="5846B791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proofErr w:type="spellStart"/>
            <w:r>
              <w:rPr>
                <w:rFonts w:ascii="Verdana" w:hAnsi="Verdana"/>
                <w:sz w:val="16"/>
                <w:szCs w:val="16"/>
              </w:rPr>
              <w:t>Zizak</w:t>
            </w:r>
            <w:proofErr w:type="spellEnd"/>
            <w:r>
              <w:rPr>
                <w:rFonts w:ascii="Verdana" w:hAnsi="Verdana"/>
                <w:sz w:val="16"/>
                <w:szCs w:val="16"/>
              </w:rPr>
              <w:t xml:space="preserve"> Ivo</w:t>
            </w:r>
          </w:p>
        </w:tc>
        <w:tc>
          <w:tcPr>
            <w:tcW w:w="4" w:type="pct"/>
            <w:noWrap/>
            <w:vAlign w:val="center"/>
          </w:tcPr>
          <w:p w14:paraId="129480C4" w14:textId="77777777" w:rsidR="004077BE" w:rsidRPr="00D32D16" w:rsidRDefault="004077BE" w:rsidP="004077BE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661C8D48" w14:textId="50DAA973" w:rsidR="004077BE" w:rsidRPr="00D32D16" w:rsidRDefault="005B40CF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24</w:t>
            </w:r>
          </w:p>
        </w:tc>
        <w:tc>
          <w:tcPr>
            <w:tcW w:w="1896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7064F831" w14:textId="6AB03080" w:rsidR="004077BE" w:rsidRPr="00D32D16" w:rsidRDefault="005B40CF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Noah Loosli</w:t>
            </w:r>
          </w:p>
        </w:tc>
      </w:tr>
      <w:tr w:rsidR="008D0F66" w14:paraId="472A4CB0" w14:textId="77777777" w:rsidTr="005D2B53">
        <w:trPr>
          <w:trHeight w:val="228"/>
        </w:trPr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47477A79" w14:textId="5A19CDEA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24</w:t>
            </w:r>
          </w:p>
        </w:tc>
        <w:tc>
          <w:tcPr>
            <w:tcW w:w="1936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1C325E22" w14:textId="08B1A155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 xml:space="preserve">Dedaj </w:t>
            </w:r>
            <w:proofErr w:type="spellStart"/>
            <w:r>
              <w:rPr>
                <w:rFonts w:ascii="Verdana" w:hAnsi="Verdana"/>
                <w:sz w:val="16"/>
                <w:szCs w:val="16"/>
              </w:rPr>
              <w:t>Duga</w:t>
            </w:r>
            <w:r w:rsidR="0011153E">
              <w:rPr>
                <w:rFonts w:ascii="Verdana" w:hAnsi="Verdana"/>
                <w:sz w:val="16"/>
                <w:szCs w:val="16"/>
              </w:rPr>
              <w:t>g</w:t>
            </w:r>
            <w:r>
              <w:rPr>
                <w:rFonts w:ascii="Verdana" w:hAnsi="Verdana"/>
                <w:sz w:val="16"/>
                <w:szCs w:val="16"/>
              </w:rPr>
              <w:t>jin</w:t>
            </w:r>
            <w:proofErr w:type="spellEnd"/>
          </w:p>
        </w:tc>
        <w:tc>
          <w:tcPr>
            <w:tcW w:w="4" w:type="pct"/>
            <w:noWrap/>
            <w:vAlign w:val="center"/>
          </w:tcPr>
          <w:p w14:paraId="53520096" w14:textId="77777777" w:rsidR="004077BE" w:rsidRPr="00D32D16" w:rsidRDefault="004077BE" w:rsidP="004077BE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0BED6A37" w14:textId="12E0D7EC" w:rsidR="004077BE" w:rsidRPr="00D32D16" w:rsidRDefault="005B40CF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25</w:t>
            </w:r>
          </w:p>
        </w:tc>
        <w:tc>
          <w:tcPr>
            <w:tcW w:w="1896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2E106CCA" w14:textId="6F1A117F" w:rsidR="004077BE" w:rsidRPr="00D32D16" w:rsidRDefault="005B40CF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 xml:space="preserve">Nikola </w:t>
            </w:r>
            <w:proofErr w:type="spellStart"/>
            <w:r w:rsidRPr="00D32D16">
              <w:rPr>
                <w:sz w:val="16"/>
                <w:szCs w:val="16"/>
              </w:rPr>
              <w:t>Bar</w:t>
            </w:r>
            <w:r w:rsidR="00101A0E" w:rsidRPr="00D32D16">
              <w:rPr>
                <w:sz w:val="16"/>
                <w:szCs w:val="16"/>
              </w:rPr>
              <w:t>anisajevic</w:t>
            </w:r>
            <w:proofErr w:type="spellEnd"/>
          </w:p>
        </w:tc>
      </w:tr>
      <w:tr w:rsidR="008D0F66" w14:paraId="13F7A2DA" w14:textId="77777777" w:rsidTr="005D2B53">
        <w:trPr>
          <w:trHeight w:val="214"/>
        </w:trPr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3CCCC478" w14:textId="2AFD7695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6</w:t>
            </w:r>
          </w:p>
        </w:tc>
        <w:tc>
          <w:tcPr>
            <w:tcW w:w="1936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169A02D8" w14:textId="6AADED61" w:rsidR="004077BE" w:rsidRPr="00D32D16" w:rsidRDefault="004077BE" w:rsidP="004077BE">
            <w:pPr>
              <w:rPr>
                <w:rFonts w:ascii="Verdana" w:hAnsi="Verdana"/>
                <w:sz w:val="16"/>
                <w:szCs w:val="16"/>
              </w:rPr>
            </w:pPr>
            <w:proofErr w:type="spellStart"/>
            <w:r w:rsidRPr="00D32D16">
              <w:rPr>
                <w:rFonts w:ascii="Verdana" w:hAnsi="Verdana"/>
                <w:sz w:val="16"/>
                <w:szCs w:val="16"/>
              </w:rPr>
              <w:t>Llugaliu</w:t>
            </w:r>
            <w:proofErr w:type="spellEnd"/>
            <w:r w:rsidRPr="00D32D16">
              <w:rPr>
                <w:rFonts w:ascii="Verdana" w:hAnsi="Verdana"/>
                <w:sz w:val="16"/>
                <w:szCs w:val="16"/>
              </w:rPr>
              <w:t xml:space="preserve"> Dardan</w:t>
            </w:r>
          </w:p>
        </w:tc>
        <w:tc>
          <w:tcPr>
            <w:tcW w:w="4" w:type="pct"/>
            <w:noWrap/>
            <w:vAlign w:val="center"/>
          </w:tcPr>
          <w:p w14:paraId="2D6BC461" w14:textId="77777777" w:rsidR="004077BE" w:rsidRPr="00D32D16" w:rsidRDefault="004077BE" w:rsidP="004077BE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1A5981A7" w14:textId="546497B4" w:rsidR="004077BE" w:rsidRPr="00D32D16" w:rsidRDefault="00101A0E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30</w:t>
            </w:r>
          </w:p>
        </w:tc>
        <w:tc>
          <w:tcPr>
            <w:tcW w:w="1896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76CF90EC" w14:textId="5DB4E3BE" w:rsidR="004077BE" w:rsidRPr="00D32D16" w:rsidRDefault="00101A0E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 xml:space="preserve">Nicolas </w:t>
            </w:r>
            <w:proofErr w:type="spellStart"/>
            <w:r w:rsidRPr="00D32D16">
              <w:rPr>
                <w:sz w:val="16"/>
                <w:szCs w:val="16"/>
              </w:rPr>
              <w:t>Gétaz</w:t>
            </w:r>
            <w:proofErr w:type="spellEnd"/>
          </w:p>
        </w:tc>
      </w:tr>
      <w:tr w:rsidR="008D0F66" w14:paraId="1A6D30CF" w14:textId="77777777" w:rsidTr="005D2B53">
        <w:trPr>
          <w:trHeight w:val="214"/>
        </w:trPr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1E2F3514" w14:textId="58BAED2C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7</w:t>
            </w:r>
          </w:p>
        </w:tc>
        <w:tc>
          <w:tcPr>
            <w:tcW w:w="1936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1413F65E" w14:textId="15967BDA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proofErr w:type="spellStart"/>
            <w:r>
              <w:rPr>
                <w:rFonts w:ascii="Verdana" w:hAnsi="Verdana"/>
                <w:sz w:val="16"/>
                <w:szCs w:val="16"/>
              </w:rPr>
              <w:t>Jahiu</w:t>
            </w:r>
            <w:proofErr w:type="spellEnd"/>
            <w:r>
              <w:rPr>
                <w:rFonts w:ascii="Verdana" w:hAnsi="Verdana"/>
                <w:sz w:val="16"/>
                <w:szCs w:val="16"/>
              </w:rPr>
              <w:t xml:space="preserve"> Alban</w:t>
            </w:r>
            <w:r w:rsidR="004077BE" w:rsidRPr="00D32D16">
              <w:rPr>
                <w:rFonts w:ascii="Verdana" w:hAnsi="Verdana"/>
                <w:sz w:val="16"/>
                <w:szCs w:val="16"/>
              </w:rPr>
              <w:t xml:space="preserve"> </w:t>
            </w:r>
            <w:r w:rsidRPr="00D32D16">
              <w:rPr>
                <w:rFonts w:ascii="Verdana" w:hAnsi="Verdana"/>
                <w:sz w:val="16"/>
                <w:szCs w:val="16"/>
              </w:rPr>
              <w:t>©</w:t>
            </w:r>
          </w:p>
        </w:tc>
        <w:tc>
          <w:tcPr>
            <w:tcW w:w="4" w:type="pct"/>
            <w:noWrap/>
            <w:vAlign w:val="center"/>
          </w:tcPr>
          <w:p w14:paraId="5CDF2D2B" w14:textId="77777777" w:rsidR="004077BE" w:rsidRPr="00D32D16" w:rsidRDefault="004077BE" w:rsidP="004077BE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78D4AD39" w14:textId="5ACC6961" w:rsidR="004077BE" w:rsidRPr="00D32D16" w:rsidRDefault="00101A0E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37</w:t>
            </w:r>
          </w:p>
        </w:tc>
        <w:tc>
          <w:tcPr>
            <w:tcW w:w="1896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12066569" w14:textId="2D3B548F" w:rsidR="004077BE" w:rsidRPr="00D32D16" w:rsidRDefault="00101A0E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 xml:space="preserve">Ange </w:t>
            </w:r>
            <w:proofErr w:type="spellStart"/>
            <w:r w:rsidRPr="00D32D16">
              <w:rPr>
                <w:sz w:val="16"/>
                <w:szCs w:val="16"/>
              </w:rPr>
              <w:t>Mikaél</w:t>
            </w:r>
            <w:proofErr w:type="spellEnd"/>
            <w:r w:rsidRPr="00D32D16">
              <w:rPr>
                <w:sz w:val="16"/>
                <w:szCs w:val="16"/>
              </w:rPr>
              <w:t xml:space="preserve"> </w:t>
            </w:r>
            <w:proofErr w:type="spellStart"/>
            <w:r w:rsidRPr="00D32D16">
              <w:rPr>
                <w:sz w:val="16"/>
                <w:szCs w:val="16"/>
              </w:rPr>
              <w:t>Nanizayamo</w:t>
            </w:r>
            <w:proofErr w:type="spellEnd"/>
          </w:p>
        </w:tc>
      </w:tr>
      <w:tr w:rsidR="008D0F66" w14:paraId="6B198948" w14:textId="77777777" w:rsidTr="005D2B53">
        <w:trPr>
          <w:trHeight w:val="214"/>
        </w:trPr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69F6297F" w14:textId="16298FEC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8</w:t>
            </w:r>
          </w:p>
        </w:tc>
        <w:tc>
          <w:tcPr>
            <w:tcW w:w="1936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23A2E519" w14:textId="2DC0FF0E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proofErr w:type="spellStart"/>
            <w:r>
              <w:rPr>
                <w:rFonts w:ascii="Verdana" w:hAnsi="Verdana"/>
                <w:sz w:val="16"/>
                <w:szCs w:val="16"/>
              </w:rPr>
              <w:t>Sadriji</w:t>
            </w:r>
            <w:proofErr w:type="spellEnd"/>
            <w:r>
              <w:rPr>
                <w:rFonts w:ascii="Verdana" w:hAnsi="Verdana"/>
                <w:sz w:val="16"/>
                <w:szCs w:val="16"/>
              </w:rPr>
              <w:t xml:space="preserve"> Mergim</w:t>
            </w:r>
          </w:p>
        </w:tc>
        <w:tc>
          <w:tcPr>
            <w:tcW w:w="4" w:type="pct"/>
            <w:noWrap/>
            <w:vAlign w:val="center"/>
          </w:tcPr>
          <w:p w14:paraId="3B3BC281" w14:textId="77777777" w:rsidR="004077BE" w:rsidRPr="00D32D16" w:rsidRDefault="004077BE" w:rsidP="004077BE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7EA1A135" w14:textId="5827BB9A" w:rsidR="004077BE" w:rsidRPr="00D32D16" w:rsidRDefault="004077BE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7</w:t>
            </w:r>
          </w:p>
        </w:tc>
        <w:tc>
          <w:tcPr>
            <w:tcW w:w="1896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19B25FFF" w14:textId="786C314B" w:rsidR="004077BE" w:rsidRPr="00D32D16" w:rsidRDefault="00101A0E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 xml:space="preserve">Stjepan </w:t>
            </w:r>
            <w:proofErr w:type="spellStart"/>
            <w:r w:rsidRPr="00D32D16">
              <w:rPr>
                <w:sz w:val="16"/>
                <w:szCs w:val="16"/>
              </w:rPr>
              <w:t>Kukurozovic</w:t>
            </w:r>
            <w:proofErr w:type="spellEnd"/>
          </w:p>
        </w:tc>
      </w:tr>
      <w:tr w:rsidR="008D0F66" w14:paraId="69C608C3" w14:textId="77777777" w:rsidTr="005D2B53">
        <w:trPr>
          <w:trHeight w:val="214"/>
        </w:trPr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4DB49294" w14:textId="53830987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10</w:t>
            </w:r>
          </w:p>
        </w:tc>
        <w:tc>
          <w:tcPr>
            <w:tcW w:w="1936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236828AF" w14:textId="5138B810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Mustafi Egzon</w:t>
            </w:r>
          </w:p>
        </w:tc>
        <w:tc>
          <w:tcPr>
            <w:tcW w:w="4" w:type="pct"/>
            <w:noWrap/>
            <w:vAlign w:val="center"/>
          </w:tcPr>
          <w:p w14:paraId="6DED9125" w14:textId="77777777" w:rsidR="004077BE" w:rsidRPr="00D32D16" w:rsidRDefault="004077BE" w:rsidP="004077BE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</w:tcBorders>
            <w:noWrap/>
            <w:vAlign w:val="center"/>
          </w:tcPr>
          <w:p w14:paraId="4DE634E6" w14:textId="5C400311" w:rsidR="004077BE" w:rsidRPr="00D32D16" w:rsidRDefault="004077BE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8</w:t>
            </w:r>
          </w:p>
        </w:tc>
        <w:tc>
          <w:tcPr>
            <w:tcW w:w="1896" w:type="pct"/>
            <w:tcBorders>
              <w:top w:val="single" w:sz="2" w:space="0" w:color="auto"/>
            </w:tcBorders>
            <w:noWrap/>
            <w:vAlign w:val="center"/>
          </w:tcPr>
          <w:p w14:paraId="13882A28" w14:textId="11F0C19B" w:rsidR="004077BE" w:rsidRPr="00D32D16" w:rsidRDefault="00F75B5E" w:rsidP="004077BE">
            <w:pPr>
              <w:pStyle w:val="Lauftext"/>
              <w:jc w:val="left"/>
              <w:rPr>
                <w:sz w:val="16"/>
                <w:szCs w:val="16"/>
              </w:rPr>
            </w:pPr>
            <w:proofErr w:type="spellStart"/>
            <w:r w:rsidRPr="00D32D16">
              <w:rPr>
                <w:sz w:val="16"/>
                <w:szCs w:val="16"/>
              </w:rPr>
              <w:t>Joél</w:t>
            </w:r>
            <w:proofErr w:type="spellEnd"/>
            <w:r w:rsidRPr="00D32D16">
              <w:rPr>
                <w:sz w:val="16"/>
                <w:szCs w:val="16"/>
              </w:rPr>
              <w:t xml:space="preserve"> Geissmann</w:t>
            </w:r>
          </w:p>
        </w:tc>
      </w:tr>
      <w:tr w:rsidR="008D0F66" w14:paraId="55C671AC" w14:textId="77777777" w:rsidTr="005D2B53">
        <w:trPr>
          <w:trHeight w:val="228"/>
        </w:trPr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6D4AFE93" w14:textId="6511741B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11</w:t>
            </w:r>
          </w:p>
        </w:tc>
        <w:tc>
          <w:tcPr>
            <w:tcW w:w="1936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71153028" w14:textId="52ADF250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Sasso Mattia</w:t>
            </w:r>
          </w:p>
        </w:tc>
        <w:tc>
          <w:tcPr>
            <w:tcW w:w="4" w:type="pct"/>
            <w:noWrap/>
            <w:vAlign w:val="center"/>
          </w:tcPr>
          <w:p w14:paraId="54E557F4" w14:textId="77777777" w:rsidR="004077BE" w:rsidRPr="00D32D16" w:rsidRDefault="004077BE" w:rsidP="004077BE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7D6C1B5B" w14:textId="66CE9372" w:rsidR="004077BE" w:rsidRPr="00D32D16" w:rsidRDefault="004077BE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1</w:t>
            </w:r>
            <w:r w:rsidR="00F75B5E" w:rsidRPr="00D32D16">
              <w:rPr>
                <w:sz w:val="16"/>
                <w:szCs w:val="16"/>
              </w:rPr>
              <w:t>4</w:t>
            </w:r>
          </w:p>
        </w:tc>
        <w:tc>
          <w:tcPr>
            <w:tcW w:w="1896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37626B98" w14:textId="3BD5D793" w:rsidR="004077BE" w:rsidRPr="00D32D16" w:rsidRDefault="00F75B5E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Alexandre Pasche</w:t>
            </w:r>
          </w:p>
        </w:tc>
      </w:tr>
      <w:tr w:rsidR="008D0F66" w14:paraId="007C9C35" w14:textId="77777777" w:rsidTr="005D2B53">
        <w:trPr>
          <w:trHeight w:val="214"/>
        </w:trPr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3903A9F4" w14:textId="69A01782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12</w:t>
            </w:r>
          </w:p>
        </w:tc>
        <w:tc>
          <w:tcPr>
            <w:tcW w:w="1936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5C9BC0A4" w14:textId="0780BAD9" w:rsidR="004077BE" w:rsidRPr="00D32D16" w:rsidRDefault="004077BE" w:rsidP="0068598F">
            <w:pPr>
              <w:rPr>
                <w:rFonts w:ascii="Verdana" w:hAnsi="Verdana"/>
                <w:sz w:val="16"/>
                <w:szCs w:val="16"/>
              </w:rPr>
            </w:pPr>
            <w:r w:rsidRPr="00D32D16">
              <w:rPr>
                <w:rFonts w:ascii="Verdana" w:hAnsi="Verdana"/>
                <w:sz w:val="16"/>
                <w:szCs w:val="16"/>
              </w:rPr>
              <w:t xml:space="preserve">Mustafi </w:t>
            </w:r>
            <w:proofErr w:type="spellStart"/>
            <w:r w:rsidR="0068598F">
              <w:rPr>
                <w:rFonts w:ascii="Verdana" w:hAnsi="Verdana"/>
                <w:sz w:val="16"/>
                <w:szCs w:val="16"/>
              </w:rPr>
              <w:t>Memnum</w:t>
            </w:r>
            <w:proofErr w:type="spellEnd"/>
          </w:p>
        </w:tc>
        <w:tc>
          <w:tcPr>
            <w:tcW w:w="4" w:type="pct"/>
            <w:noWrap/>
            <w:vAlign w:val="center"/>
          </w:tcPr>
          <w:p w14:paraId="5E3A4CF6" w14:textId="77777777" w:rsidR="004077BE" w:rsidRPr="00D32D16" w:rsidRDefault="004077BE" w:rsidP="004077BE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7DA75D18" w14:textId="01742545" w:rsidR="004077BE" w:rsidRPr="00D32D16" w:rsidRDefault="00F75B5E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17</w:t>
            </w:r>
          </w:p>
        </w:tc>
        <w:tc>
          <w:tcPr>
            <w:tcW w:w="1896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18AB58DC" w14:textId="66E4C62E" w:rsidR="004077BE" w:rsidRPr="00D32D16" w:rsidRDefault="00F75B5E" w:rsidP="004077BE">
            <w:pPr>
              <w:pStyle w:val="Lauftext"/>
              <w:jc w:val="left"/>
              <w:rPr>
                <w:sz w:val="16"/>
                <w:szCs w:val="16"/>
              </w:rPr>
            </w:pPr>
            <w:proofErr w:type="spellStart"/>
            <w:r w:rsidRPr="00D32D16">
              <w:rPr>
                <w:sz w:val="16"/>
                <w:szCs w:val="16"/>
              </w:rPr>
              <w:t>Jöao</w:t>
            </w:r>
            <w:proofErr w:type="spellEnd"/>
            <w:r w:rsidRPr="00D32D16">
              <w:rPr>
                <w:sz w:val="16"/>
                <w:szCs w:val="16"/>
              </w:rPr>
              <w:t xml:space="preserve"> Oliveira</w:t>
            </w:r>
          </w:p>
        </w:tc>
      </w:tr>
      <w:tr w:rsidR="008D0F66" w14:paraId="7993BD66" w14:textId="77777777" w:rsidTr="005D2B53">
        <w:trPr>
          <w:trHeight w:val="214"/>
        </w:trPr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47815E24" w14:textId="3DB2BF0D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14</w:t>
            </w:r>
          </w:p>
        </w:tc>
        <w:tc>
          <w:tcPr>
            <w:tcW w:w="1936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49057075" w14:textId="66D20C7F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proofErr w:type="spellStart"/>
            <w:r>
              <w:rPr>
                <w:rFonts w:ascii="Verdana" w:hAnsi="Verdana"/>
                <w:sz w:val="16"/>
                <w:szCs w:val="16"/>
              </w:rPr>
              <w:t>Gedici</w:t>
            </w:r>
            <w:proofErr w:type="spellEnd"/>
            <w:r>
              <w:rPr>
                <w:rFonts w:ascii="Verdana" w:hAnsi="Verdana"/>
                <w:sz w:val="16"/>
                <w:szCs w:val="16"/>
              </w:rPr>
              <w:t xml:space="preserve"> Hasan</w:t>
            </w:r>
          </w:p>
        </w:tc>
        <w:tc>
          <w:tcPr>
            <w:tcW w:w="4" w:type="pct"/>
            <w:noWrap/>
            <w:vAlign w:val="center"/>
          </w:tcPr>
          <w:p w14:paraId="70B81497" w14:textId="77777777" w:rsidR="004077BE" w:rsidRPr="00D32D16" w:rsidRDefault="004077BE" w:rsidP="004077BE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60FAC7C2" w14:textId="49511CA8" w:rsidR="004077BE" w:rsidRPr="00D32D16" w:rsidRDefault="004077BE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2</w:t>
            </w:r>
            <w:r w:rsidR="00F75B5E" w:rsidRPr="00D32D16">
              <w:rPr>
                <w:sz w:val="16"/>
                <w:szCs w:val="16"/>
              </w:rPr>
              <w:t>0</w:t>
            </w:r>
          </w:p>
        </w:tc>
        <w:tc>
          <w:tcPr>
            <w:tcW w:w="1896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0FCE54B1" w14:textId="27CA692A" w:rsidR="004077BE" w:rsidRPr="00D32D16" w:rsidRDefault="00F75B5E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Maxime Dominguez</w:t>
            </w:r>
          </w:p>
        </w:tc>
      </w:tr>
      <w:tr w:rsidR="008D0F66" w14:paraId="610E5746" w14:textId="77777777" w:rsidTr="005D2B53">
        <w:trPr>
          <w:trHeight w:val="214"/>
        </w:trPr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33D5ED9D" w14:textId="0D5833FC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15</w:t>
            </w:r>
          </w:p>
        </w:tc>
        <w:tc>
          <w:tcPr>
            <w:tcW w:w="1936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310967BE" w14:textId="73F725DA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proofErr w:type="spellStart"/>
            <w:r>
              <w:rPr>
                <w:rFonts w:ascii="Verdana" w:hAnsi="Verdana"/>
                <w:sz w:val="16"/>
                <w:szCs w:val="16"/>
              </w:rPr>
              <w:t>Dhillon</w:t>
            </w:r>
            <w:proofErr w:type="spellEnd"/>
            <w:r>
              <w:rPr>
                <w:rFonts w:ascii="Verdana" w:hAnsi="Verdana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Verdana" w:hAnsi="Verdana"/>
                <w:sz w:val="16"/>
                <w:szCs w:val="16"/>
              </w:rPr>
              <w:t>Jasminder</w:t>
            </w:r>
            <w:proofErr w:type="spellEnd"/>
          </w:p>
        </w:tc>
        <w:tc>
          <w:tcPr>
            <w:tcW w:w="4" w:type="pct"/>
            <w:noWrap/>
            <w:vAlign w:val="center"/>
          </w:tcPr>
          <w:p w14:paraId="50DDB758" w14:textId="77777777" w:rsidR="004077BE" w:rsidRPr="00D32D16" w:rsidRDefault="004077BE" w:rsidP="004077BE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64CF8435" w14:textId="0021C1D8" w:rsidR="004077BE" w:rsidRPr="00D32D16" w:rsidRDefault="004077BE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2</w:t>
            </w:r>
            <w:r w:rsidR="00F75B5E" w:rsidRPr="00D32D16">
              <w:rPr>
                <w:sz w:val="16"/>
                <w:szCs w:val="16"/>
              </w:rPr>
              <w:t>1</w:t>
            </w:r>
          </w:p>
        </w:tc>
        <w:tc>
          <w:tcPr>
            <w:tcW w:w="1896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080FCBE9" w14:textId="563D2FBB" w:rsidR="004077BE" w:rsidRPr="00D32D16" w:rsidRDefault="00F75B5E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Cameron Puertas</w:t>
            </w:r>
          </w:p>
        </w:tc>
      </w:tr>
      <w:tr w:rsidR="008D0F66" w14:paraId="69F8146D" w14:textId="77777777" w:rsidTr="005D2B53">
        <w:trPr>
          <w:trHeight w:val="228"/>
        </w:trPr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7E370A04" w14:textId="0BCF115C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17</w:t>
            </w:r>
          </w:p>
        </w:tc>
        <w:tc>
          <w:tcPr>
            <w:tcW w:w="1936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208849BF" w14:textId="5C89F3CE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Caroli Riccardo</w:t>
            </w:r>
          </w:p>
        </w:tc>
        <w:tc>
          <w:tcPr>
            <w:tcW w:w="4" w:type="pct"/>
            <w:noWrap/>
            <w:vAlign w:val="center"/>
          </w:tcPr>
          <w:p w14:paraId="2781D577" w14:textId="77777777" w:rsidR="004077BE" w:rsidRPr="00D32D16" w:rsidRDefault="004077BE" w:rsidP="004077BE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3AE70F19" w14:textId="61FE4EC9" w:rsidR="004077BE" w:rsidRPr="00D32D16" w:rsidRDefault="004077BE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2</w:t>
            </w:r>
            <w:r w:rsidR="00F75B5E" w:rsidRPr="00D32D16">
              <w:rPr>
                <w:sz w:val="16"/>
                <w:szCs w:val="16"/>
              </w:rPr>
              <w:t>2</w:t>
            </w:r>
          </w:p>
        </w:tc>
        <w:tc>
          <w:tcPr>
            <w:tcW w:w="1896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4D3AF5E4" w14:textId="0D4FFF23" w:rsidR="004077BE" w:rsidRPr="00D32D16" w:rsidRDefault="00F75B5E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 xml:space="preserve">Sinclair </w:t>
            </w:r>
            <w:proofErr w:type="spellStart"/>
            <w:r w:rsidRPr="00D32D16">
              <w:rPr>
                <w:sz w:val="16"/>
                <w:szCs w:val="16"/>
              </w:rPr>
              <w:t>Baddy</w:t>
            </w:r>
            <w:proofErr w:type="spellEnd"/>
            <w:r w:rsidRPr="00D32D16">
              <w:rPr>
                <w:sz w:val="16"/>
                <w:szCs w:val="16"/>
              </w:rPr>
              <w:t xml:space="preserve"> </w:t>
            </w:r>
            <w:proofErr w:type="spellStart"/>
            <w:r w:rsidRPr="00D32D16">
              <w:rPr>
                <w:sz w:val="16"/>
                <w:szCs w:val="16"/>
              </w:rPr>
              <w:t>Dega</w:t>
            </w:r>
            <w:proofErr w:type="spellEnd"/>
          </w:p>
        </w:tc>
      </w:tr>
      <w:tr w:rsidR="008D0F66" w14:paraId="7D0E04C6" w14:textId="77777777" w:rsidTr="005D2B53">
        <w:trPr>
          <w:trHeight w:val="214"/>
        </w:trPr>
        <w:tc>
          <w:tcPr>
            <w:tcW w:w="582" w:type="pct"/>
            <w:tcBorders>
              <w:bottom w:val="single" w:sz="2" w:space="0" w:color="auto"/>
            </w:tcBorders>
            <w:noWrap/>
            <w:vAlign w:val="bottom"/>
          </w:tcPr>
          <w:p w14:paraId="6D348950" w14:textId="21D99C7D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22</w:t>
            </w:r>
          </w:p>
        </w:tc>
        <w:tc>
          <w:tcPr>
            <w:tcW w:w="1936" w:type="pct"/>
            <w:tcBorders>
              <w:bottom w:val="single" w:sz="2" w:space="0" w:color="auto"/>
            </w:tcBorders>
            <w:noWrap/>
            <w:vAlign w:val="bottom"/>
          </w:tcPr>
          <w:p w14:paraId="1384BB99" w14:textId="483FBCCA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Elezi Nazim</w:t>
            </w:r>
          </w:p>
        </w:tc>
        <w:tc>
          <w:tcPr>
            <w:tcW w:w="4" w:type="pct"/>
            <w:noWrap/>
            <w:vAlign w:val="center"/>
          </w:tcPr>
          <w:p w14:paraId="661DA808" w14:textId="77777777" w:rsidR="004077BE" w:rsidRPr="00D32D16" w:rsidRDefault="004077BE" w:rsidP="004077BE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1AC437BD" w14:textId="582D481F" w:rsidR="004077BE" w:rsidRPr="00D32D16" w:rsidRDefault="00F75B5E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42</w:t>
            </w:r>
          </w:p>
        </w:tc>
        <w:tc>
          <w:tcPr>
            <w:tcW w:w="1896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749B18A9" w14:textId="205512DF" w:rsidR="004077BE" w:rsidRPr="00D32D16" w:rsidRDefault="00F75B5E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Gabriel Bares</w:t>
            </w:r>
          </w:p>
        </w:tc>
      </w:tr>
      <w:tr w:rsidR="008D0F66" w14:paraId="045C0381" w14:textId="77777777" w:rsidTr="005D2B53">
        <w:trPr>
          <w:trHeight w:val="214"/>
        </w:trPr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1DDA2A06" w14:textId="34552560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23</w:t>
            </w:r>
          </w:p>
        </w:tc>
        <w:tc>
          <w:tcPr>
            <w:tcW w:w="1936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558AF907" w14:textId="6EF35B90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Dakaj Bleron</w:t>
            </w:r>
          </w:p>
        </w:tc>
        <w:tc>
          <w:tcPr>
            <w:tcW w:w="4" w:type="pct"/>
            <w:noWrap/>
            <w:vAlign w:val="center"/>
          </w:tcPr>
          <w:p w14:paraId="4F805B02" w14:textId="77777777" w:rsidR="004077BE" w:rsidRPr="00D32D16" w:rsidRDefault="004077BE" w:rsidP="004077BE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0A3030EC" w14:textId="2DDC3F18" w:rsidR="004077BE" w:rsidRPr="00D32D16" w:rsidRDefault="00F75B5E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9</w:t>
            </w:r>
          </w:p>
        </w:tc>
        <w:tc>
          <w:tcPr>
            <w:tcW w:w="1896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75D1955D" w14:textId="2549BF3B" w:rsidR="004077BE" w:rsidRPr="00D32D16" w:rsidRDefault="00F75B5E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Andi Zeqiri</w:t>
            </w:r>
          </w:p>
        </w:tc>
      </w:tr>
      <w:tr w:rsidR="008D0F66" w14:paraId="13DE680F" w14:textId="77777777" w:rsidTr="005D2B53">
        <w:trPr>
          <w:trHeight w:val="214"/>
        </w:trPr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58FF22EF" w14:textId="4187B608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26</w:t>
            </w:r>
          </w:p>
        </w:tc>
        <w:tc>
          <w:tcPr>
            <w:tcW w:w="1936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4EEC1812" w14:textId="0665D929" w:rsidR="004077BE" w:rsidRPr="00D32D16" w:rsidRDefault="004077BE" w:rsidP="004077BE">
            <w:pPr>
              <w:rPr>
                <w:rFonts w:ascii="Verdana" w:hAnsi="Verdana"/>
                <w:sz w:val="16"/>
                <w:szCs w:val="16"/>
              </w:rPr>
            </w:pPr>
            <w:proofErr w:type="spellStart"/>
            <w:r w:rsidRPr="00D32D16">
              <w:rPr>
                <w:rFonts w:ascii="Verdana" w:hAnsi="Verdana"/>
                <w:sz w:val="16"/>
                <w:szCs w:val="16"/>
              </w:rPr>
              <w:t>Perkola</w:t>
            </w:r>
            <w:r w:rsidR="00187FCB">
              <w:rPr>
                <w:rFonts w:ascii="Verdana" w:hAnsi="Verdana"/>
                <w:sz w:val="16"/>
                <w:szCs w:val="16"/>
              </w:rPr>
              <w:t>j</w:t>
            </w:r>
            <w:proofErr w:type="spellEnd"/>
            <w:r w:rsidRPr="00D32D16">
              <w:rPr>
                <w:rFonts w:ascii="Verdana" w:hAnsi="Verdana"/>
                <w:sz w:val="16"/>
                <w:szCs w:val="16"/>
              </w:rPr>
              <w:t xml:space="preserve"> Denis</w:t>
            </w:r>
          </w:p>
        </w:tc>
        <w:tc>
          <w:tcPr>
            <w:tcW w:w="4" w:type="pct"/>
            <w:noWrap/>
            <w:vAlign w:val="center"/>
          </w:tcPr>
          <w:p w14:paraId="52643DEF" w14:textId="77777777" w:rsidR="004077BE" w:rsidRPr="00D32D16" w:rsidRDefault="004077BE" w:rsidP="004077BE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6AA8DA08" w14:textId="484DC4DC" w:rsidR="004077BE" w:rsidRPr="00D32D16" w:rsidRDefault="008D0F66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10</w:t>
            </w:r>
          </w:p>
        </w:tc>
        <w:tc>
          <w:tcPr>
            <w:tcW w:w="1896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6AC1476F" w14:textId="6F30AA4C" w:rsidR="004077BE" w:rsidRPr="00D32D16" w:rsidRDefault="004C194B" w:rsidP="004077BE">
            <w:pPr>
              <w:pStyle w:val="Lauftext"/>
              <w:jc w:val="left"/>
              <w:rPr>
                <w:sz w:val="16"/>
                <w:szCs w:val="16"/>
              </w:rPr>
            </w:pPr>
            <w:proofErr w:type="spellStart"/>
            <w:r w:rsidRPr="00D32D16">
              <w:rPr>
                <w:sz w:val="16"/>
                <w:szCs w:val="16"/>
              </w:rPr>
              <w:t>Sancidino</w:t>
            </w:r>
            <w:proofErr w:type="spellEnd"/>
            <w:r w:rsidRPr="00D32D16">
              <w:rPr>
                <w:sz w:val="16"/>
                <w:szCs w:val="16"/>
              </w:rPr>
              <w:t xml:space="preserve"> Silva</w:t>
            </w:r>
          </w:p>
        </w:tc>
      </w:tr>
      <w:tr w:rsidR="008D0F66" w14:paraId="37C19F28" w14:textId="77777777" w:rsidTr="005D2B53">
        <w:trPr>
          <w:trHeight w:val="214"/>
        </w:trPr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564ACF28" w14:textId="0E5F28CD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9</w:t>
            </w:r>
          </w:p>
        </w:tc>
        <w:tc>
          <w:tcPr>
            <w:tcW w:w="1936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0EFA04DB" w14:textId="6BE6ED60" w:rsidR="004077BE" w:rsidRPr="00D32D16" w:rsidRDefault="004077BE" w:rsidP="004077BE">
            <w:pPr>
              <w:rPr>
                <w:rFonts w:ascii="Verdana" w:hAnsi="Verdana"/>
                <w:sz w:val="16"/>
                <w:szCs w:val="16"/>
              </w:rPr>
            </w:pPr>
            <w:proofErr w:type="spellStart"/>
            <w:r w:rsidRPr="00D32D16">
              <w:rPr>
                <w:rFonts w:ascii="Verdana" w:hAnsi="Verdana"/>
                <w:sz w:val="16"/>
                <w:szCs w:val="16"/>
              </w:rPr>
              <w:t>Prenaj</w:t>
            </w:r>
            <w:proofErr w:type="spellEnd"/>
            <w:r w:rsidRPr="00D32D16">
              <w:rPr>
                <w:rFonts w:ascii="Verdana" w:hAnsi="Verdana"/>
                <w:sz w:val="16"/>
                <w:szCs w:val="16"/>
              </w:rPr>
              <w:t xml:space="preserve"> Samuel</w:t>
            </w:r>
          </w:p>
        </w:tc>
        <w:tc>
          <w:tcPr>
            <w:tcW w:w="4" w:type="pct"/>
            <w:noWrap/>
            <w:vAlign w:val="center"/>
          </w:tcPr>
          <w:p w14:paraId="2898F870" w14:textId="77777777" w:rsidR="004077BE" w:rsidRPr="00D32D16" w:rsidRDefault="004077BE" w:rsidP="004077BE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0F7FA0FB" w14:textId="1159CC76" w:rsidR="004077BE" w:rsidRPr="00D32D16" w:rsidRDefault="008D0F66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11</w:t>
            </w:r>
          </w:p>
        </w:tc>
        <w:tc>
          <w:tcPr>
            <w:tcW w:w="1896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2E4F6AD1" w14:textId="77F6D463" w:rsidR="004077BE" w:rsidRPr="00D32D16" w:rsidRDefault="008D0F66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 xml:space="preserve">Antony </w:t>
            </w:r>
            <w:proofErr w:type="spellStart"/>
            <w:r w:rsidRPr="00D32D16">
              <w:rPr>
                <w:sz w:val="16"/>
                <w:szCs w:val="16"/>
              </w:rPr>
              <w:t>Coura</w:t>
            </w:r>
            <w:proofErr w:type="spellEnd"/>
          </w:p>
        </w:tc>
      </w:tr>
      <w:tr w:rsidR="008D0F66" w14:paraId="5E1BD0AB" w14:textId="77777777" w:rsidTr="005D2B53">
        <w:trPr>
          <w:trHeight w:val="228"/>
        </w:trPr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694CA19B" w14:textId="73ACF66B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19</w:t>
            </w:r>
          </w:p>
        </w:tc>
        <w:tc>
          <w:tcPr>
            <w:tcW w:w="1936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3BE0A60E" w14:textId="4265EDAB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Aliu Duan</w:t>
            </w:r>
          </w:p>
        </w:tc>
        <w:tc>
          <w:tcPr>
            <w:tcW w:w="4" w:type="pct"/>
            <w:noWrap/>
            <w:vAlign w:val="center"/>
          </w:tcPr>
          <w:p w14:paraId="344F2C65" w14:textId="77777777" w:rsidR="004077BE" w:rsidRPr="00D32D16" w:rsidRDefault="004077BE" w:rsidP="004077BE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5C66F934" w14:textId="1A7B9D39" w:rsidR="004077BE" w:rsidRPr="00D32D16" w:rsidRDefault="008D0F66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27</w:t>
            </w:r>
          </w:p>
        </w:tc>
        <w:tc>
          <w:tcPr>
            <w:tcW w:w="1896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757329E9" w14:textId="788D9AA5" w:rsidR="004077BE" w:rsidRPr="00D32D16" w:rsidRDefault="008D0F66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 xml:space="preserve">Dan </w:t>
            </w:r>
            <w:proofErr w:type="spellStart"/>
            <w:r w:rsidRPr="00D32D16">
              <w:rPr>
                <w:sz w:val="16"/>
                <w:szCs w:val="16"/>
              </w:rPr>
              <w:t>Ndoye</w:t>
            </w:r>
            <w:proofErr w:type="spellEnd"/>
          </w:p>
        </w:tc>
      </w:tr>
      <w:tr w:rsidR="008D0F66" w14:paraId="3E710C5B" w14:textId="77777777" w:rsidTr="005D2B53">
        <w:trPr>
          <w:trHeight w:val="214"/>
        </w:trPr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6C21283B" w14:textId="4D765EAE" w:rsidR="004077BE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25</w:t>
            </w:r>
          </w:p>
        </w:tc>
        <w:tc>
          <w:tcPr>
            <w:tcW w:w="1936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4F113FCA" w14:textId="023440AD" w:rsidR="004077BE" w:rsidRPr="00D32D16" w:rsidRDefault="004077BE" w:rsidP="004077BE">
            <w:pPr>
              <w:rPr>
                <w:rFonts w:ascii="Verdana" w:hAnsi="Verdana"/>
                <w:sz w:val="16"/>
                <w:szCs w:val="16"/>
              </w:rPr>
            </w:pPr>
            <w:r w:rsidRPr="00D32D16">
              <w:rPr>
                <w:rFonts w:ascii="Verdana" w:hAnsi="Verdana"/>
                <w:sz w:val="16"/>
                <w:szCs w:val="16"/>
              </w:rPr>
              <w:t xml:space="preserve">Idrizi </w:t>
            </w:r>
            <w:proofErr w:type="spellStart"/>
            <w:r w:rsidRPr="00D32D16">
              <w:rPr>
                <w:rFonts w:ascii="Verdana" w:hAnsi="Verdana"/>
                <w:sz w:val="16"/>
                <w:szCs w:val="16"/>
              </w:rPr>
              <w:t>Bleon</w:t>
            </w:r>
            <w:proofErr w:type="spellEnd"/>
          </w:p>
        </w:tc>
        <w:tc>
          <w:tcPr>
            <w:tcW w:w="4" w:type="pct"/>
            <w:noWrap/>
            <w:vAlign w:val="center"/>
          </w:tcPr>
          <w:p w14:paraId="63C91900" w14:textId="77777777" w:rsidR="004077BE" w:rsidRPr="00D32D16" w:rsidRDefault="004077BE" w:rsidP="004077BE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34D0EF11" w14:textId="36BB5E6E" w:rsidR="004077BE" w:rsidRPr="00D32D16" w:rsidRDefault="008D0F66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33</w:t>
            </w:r>
          </w:p>
        </w:tc>
        <w:tc>
          <w:tcPr>
            <w:tcW w:w="1896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4E701F64" w14:textId="20679978" w:rsidR="004077BE" w:rsidRPr="00D32D16" w:rsidRDefault="008D0F66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Is</w:t>
            </w:r>
            <w:r w:rsidR="00EA55D6">
              <w:rPr>
                <w:sz w:val="16"/>
                <w:szCs w:val="16"/>
              </w:rPr>
              <w:t>a</w:t>
            </w:r>
            <w:r w:rsidRPr="00D32D16">
              <w:rPr>
                <w:sz w:val="16"/>
                <w:szCs w:val="16"/>
              </w:rPr>
              <w:t>ac Schmidt</w:t>
            </w:r>
          </w:p>
        </w:tc>
      </w:tr>
      <w:tr w:rsidR="005052F8" w14:paraId="30C54885" w14:textId="77777777" w:rsidTr="005D2B53">
        <w:trPr>
          <w:trHeight w:val="214"/>
        </w:trPr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1FAED8C0" w14:textId="511B2422" w:rsidR="005052F8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27</w:t>
            </w:r>
          </w:p>
        </w:tc>
        <w:tc>
          <w:tcPr>
            <w:tcW w:w="1936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11BDFE1E" w14:textId="6477C9A6" w:rsidR="005052F8" w:rsidRPr="00D32D16" w:rsidRDefault="0068598F" w:rsidP="004077BE">
            <w:pPr>
              <w:rPr>
                <w:rFonts w:ascii="Verdana" w:hAnsi="Verdana"/>
                <w:sz w:val="16"/>
                <w:szCs w:val="16"/>
              </w:rPr>
            </w:pPr>
            <w:proofErr w:type="spellStart"/>
            <w:r>
              <w:rPr>
                <w:rFonts w:ascii="Verdana" w:hAnsi="Verdana"/>
                <w:sz w:val="16"/>
                <w:szCs w:val="16"/>
              </w:rPr>
              <w:t>Andrijasevic</w:t>
            </w:r>
            <w:proofErr w:type="spellEnd"/>
            <w:r>
              <w:rPr>
                <w:rFonts w:ascii="Verdana" w:hAnsi="Verdana"/>
                <w:sz w:val="16"/>
                <w:szCs w:val="16"/>
              </w:rPr>
              <w:t xml:space="preserve"> Oliver</w:t>
            </w:r>
          </w:p>
        </w:tc>
        <w:tc>
          <w:tcPr>
            <w:tcW w:w="4" w:type="pct"/>
            <w:noWrap/>
            <w:vAlign w:val="center"/>
          </w:tcPr>
          <w:p w14:paraId="40CA7980" w14:textId="77777777" w:rsidR="005052F8" w:rsidRPr="00D32D16" w:rsidRDefault="005052F8" w:rsidP="004077BE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32A3EA9C" w14:textId="3A8A6AFA" w:rsidR="005052F8" w:rsidRPr="00D32D16" w:rsidRDefault="008D0F66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39</w:t>
            </w:r>
          </w:p>
        </w:tc>
        <w:tc>
          <w:tcPr>
            <w:tcW w:w="1896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556C249C" w14:textId="63425C27" w:rsidR="005052F8" w:rsidRPr="00D32D16" w:rsidRDefault="008D0F66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 xml:space="preserve">Josias </w:t>
            </w:r>
            <w:proofErr w:type="spellStart"/>
            <w:r w:rsidRPr="00D32D16">
              <w:rPr>
                <w:sz w:val="16"/>
                <w:szCs w:val="16"/>
              </w:rPr>
              <w:t>Lukembila</w:t>
            </w:r>
            <w:proofErr w:type="spellEnd"/>
          </w:p>
        </w:tc>
      </w:tr>
      <w:tr w:rsidR="008D0F66" w14:paraId="49CC131B" w14:textId="77777777" w:rsidTr="005D2B53">
        <w:trPr>
          <w:trHeight w:val="214"/>
        </w:trPr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11F3CE69" w14:textId="121C42C7" w:rsidR="004077BE" w:rsidRPr="00D32D16" w:rsidRDefault="004077BE" w:rsidP="004077BE">
            <w:pPr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936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51425355" w14:textId="14C23509" w:rsidR="004077BE" w:rsidRPr="00D32D16" w:rsidRDefault="004077BE" w:rsidP="004077BE">
            <w:pPr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" w:type="pct"/>
            <w:noWrap/>
            <w:vAlign w:val="center"/>
          </w:tcPr>
          <w:p w14:paraId="7883BEC4" w14:textId="77777777" w:rsidR="004077BE" w:rsidRPr="00D32D16" w:rsidRDefault="004077BE" w:rsidP="004077BE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713A4BB4" w14:textId="3A214C0B" w:rsidR="004077BE" w:rsidRPr="00D32D16" w:rsidRDefault="008D0F66" w:rsidP="004077BE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99</w:t>
            </w:r>
          </w:p>
        </w:tc>
        <w:tc>
          <w:tcPr>
            <w:tcW w:w="1896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647724CF" w14:textId="20526FB8" w:rsidR="004077BE" w:rsidRPr="00D32D16" w:rsidRDefault="008D0F66" w:rsidP="004077BE">
            <w:pPr>
              <w:pStyle w:val="Lauftext"/>
              <w:jc w:val="left"/>
              <w:rPr>
                <w:sz w:val="16"/>
                <w:szCs w:val="16"/>
              </w:rPr>
            </w:pPr>
            <w:proofErr w:type="spellStart"/>
            <w:r w:rsidRPr="00D32D16">
              <w:rPr>
                <w:sz w:val="16"/>
                <w:szCs w:val="16"/>
              </w:rPr>
              <w:t>Aldin</w:t>
            </w:r>
            <w:proofErr w:type="spellEnd"/>
            <w:r w:rsidRPr="00D32D16">
              <w:rPr>
                <w:sz w:val="16"/>
                <w:szCs w:val="16"/>
              </w:rPr>
              <w:t xml:space="preserve"> </w:t>
            </w:r>
            <w:proofErr w:type="spellStart"/>
            <w:r w:rsidRPr="00D32D16">
              <w:rPr>
                <w:sz w:val="16"/>
                <w:szCs w:val="16"/>
              </w:rPr>
              <w:t>Turkes</w:t>
            </w:r>
            <w:proofErr w:type="spellEnd"/>
          </w:p>
        </w:tc>
      </w:tr>
      <w:tr w:rsidR="005052F8" w14:paraId="2CE2C9DD" w14:textId="77777777" w:rsidTr="005D2B53">
        <w:trPr>
          <w:trHeight w:val="214"/>
        </w:trPr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0EEB9F6F" w14:textId="77777777" w:rsidR="005052F8" w:rsidRPr="00D32D16" w:rsidRDefault="005052F8" w:rsidP="004077BE">
            <w:pPr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936" w:type="pct"/>
            <w:tcBorders>
              <w:top w:val="single" w:sz="2" w:space="0" w:color="auto"/>
              <w:bottom w:val="single" w:sz="2" w:space="0" w:color="auto"/>
            </w:tcBorders>
            <w:noWrap/>
          </w:tcPr>
          <w:p w14:paraId="00500B51" w14:textId="582C00CE" w:rsidR="005052F8" w:rsidRPr="00D32D16" w:rsidRDefault="005052F8" w:rsidP="004077BE">
            <w:pPr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" w:type="pct"/>
            <w:noWrap/>
            <w:vAlign w:val="center"/>
          </w:tcPr>
          <w:p w14:paraId="19CED96D" w14:textId="77777777" w:rsidR="005052F8" w:rsidRPr="00D32D16" w:rsidRDefault="005052F8" w:rsidP="004077BE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2F77EA84" w14:textId="77777777" w:rsidR="005052F8" w:rsidRPr="00D32D16" w:rsidRDefault="005052F8" w:rsidP="004077BE">
            <w:pPr>
              <w:pStyle w:val="Lauftext"/>
              <w:jc w:val="left"/>
              <w:rPr>
                <w:sz w:val="16"/>
                <w:szCs w:val="16"/>
              </w:rPr>
            </w:pPr>
          </w:p>
        </w:tc>
        <w:tc>
          <w:tcPr>
            <w:tcW w:w="1896" w:type="pct"/>
            <w:tcBorders>
              <w:top w:val="single" w:sz="2" w:space="0" w:color="auto"/>
              <w:bottom w:val="single" w:sz="2" w:space="0" w:color="auto"/>
            </w:tcBorders>
            <w:noWrap/>
            <w:vAlign w:val="center"/>
          </w:tcPr>
          <w:p w14:paraId="266C897A" w14:textId="67884AC0" w:rsidR="005052F8" w:rsidRPr="00D32D16" w:rsidRDefault="005052F8" w:rsidP="004077BE">
            <w:pPr>
              <w:pStyle w:val="Lauftext"/>
              <w:jc w:val="left"/>
              <w:rPr>
                <w:sz w:val="16"/>
                <w:szCs w:val="16"/>
              </w:rPr>
            </w:pPr>
          </w:p>
        </w:tc>
      </w:tr>
      <w:tr w:rsidR="008D0F66" w14:paraId="7699209E" w14:textId="77777777" w:rsidTr="005D2B53">
        <w:trPr>
          <w:trHeight w:val="228"/>
        </w:trPr>
        <w:tc>
          <w:tcPr>
            <w:tcW w:w="582" w:type="pct"/>
            <w:tcBorders>
              <w:bottom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4A8240DD" w14:textId="0F43F261" w:rsidR="00154697" w:rsidRPr="00D32D16" w:rsidRDefault="00060F4E" w:rsidP="005E406B">
            <w:pPr>
              <w:rPr>
                <w:rFonts w:ascii="Verdana" w:hAnsi="Verdana"/>
                <w:sz w:val="16"/>
                <w:szCs w:val="16"/>
              </w:rPr>
            </w:pPr>
            <w:r w:rsidRPr="00D32D16">
              <w:rPr>
                <w:rFonts w:ascii="Verdana" w:hAnsi="Verdana"/>
                <w:sz w:val="16"/>
                <w:szCs w:val="16"/>
              </w:rPr>
              <w:t>C</w:t>
            </w:r>
            <w:r w:rsidR="005052F8" w:rsidRPr="00D32D16">
              <w:rPr>
                <w:rFonts w:ascii="Verdana" w:hAnsi="Verdana"/>
                <w:sz w:val="16"/>
                <w:szCs w:val="16"/>
              </w:rPr>
              <w:t>OACH</w:t>
            </w:r>
          </w:p>
        </w:tc>
        <w:tc>
          <w:tcPr>
            <w:tcW w:w="1936" w:type="pct"/>
            <w:tcBorders>
              <w:bottom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01FF4949" w14:textId="79F5A832" w:rsidR="00154697" w:rsidRPr="00D32D16" w:rsidRDefault="00060F4E" w:rsidP="005E406B">
            <w:pPr>
              <w:rPr>
                <w:rFonts w:ascii="Verdana" w:hAnsi="Verdana"/>
                <w:sz w:val="16"/>
                <w:szCs w:val="16"/>
              </w:rPr>
            </w:pPr>
            <w:r w:rsidRPr="00D32D16">
              <w:rPr>
                <w:rFonts w:ascii="Verdana" w:hAnsi="Verdana"/>
                <w:sz w:val="16"/>
                <w:szCs w:val="16"/>
              </w:rPr>
              <w:t xml:space="preserve">   D</w:t>
            </w:r>
            <w:r w:rsidR="005052F8" w:rsidRPr="00D32D16">
              <w:rPr>
                <w:rFonts w:ascii="Verdana" w:hAnsi="Verdana"/>
                <w:sz w:val="16"/>
                <w:szCs w:val="16"/>
              </w:rPr>
              <w:t>EDAJ VILSON</w:t>
            </w:r>
          </w:p>
        </w:tc>
        <w:tc>
          <w:tcPr>
            <w:tcW w:w="4" w:type="pct"/>
            <w:noWrap/>
            <w:vAlign w:val="center"/>
          </w:tcPr>
          <w:p w14:paraId="39AB37AF" w14:textId="77777777" w:rsidR="00154697" w:rsidRPr="00D32D16" w:rsidRDefault="00154697" w:rsidP="00154697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7883F6F6" w14:textId="10A3020B" w:rsidR="00154697" w:rsidRPr="00D32D16" w:rsidRDefault="005052F8" w:rsidP="005E406B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 xml:space="preserve">COACH </w:t>
            </w:r>
          </w:p>
        </w:tc>
        <w:tc>
          <w:tcPr>
            <w:tcW w:w="1896" w:type="pct"/>
            <w:tcBorders>
              <w:top w:val="single" w:sz="2" w:space="0" w:color="auto"/>
              <w:bottom w:val="single" w:sz="2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79A629A9" w14:textId="21FD8FAC" w:rsidR="00154697" w:rsidRPr="00D32D16" w:rsidRDefault="005052F8" w:rsidP="00060F4E">
            <w:pPr>
              <w:pStyle w:val="Lauftex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 xml:space="preserve">      </w:t>
            </w:r>
            <w:r w:rsidR="00060F4E" w:rsidRPr="00060F4E">
              <w:rPr>
                <w:sz w:val="16"/>
                <w:szCs w:val="16"/>
              </w:rPr>
              <w:t>GIORGIO CONTINI</w:t>
            </w:r>
          </w:p>
        </w:tc>
      </w:tr>
      <w:tr w:rsidR="00D32D16" w14:paraId="1CA9E5B7" w14:textId="77777777" w:rsidTr="005D2B53">
        <w:trPr>
          <w:trHeight w:val="214"/>
        </w:trPr>
        <w:tc>
          <w:tcPr>
            <w:tcW w:w="582" w:type="pct"/>
            <w:tcBorders>
              <w:top w:val="single" w:sz="4" w:space="0" w:color="auto"/>
              <w:bottom w:val="single" w:sz="2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40A5AD57" w14:textId="16D19DA1" w:rsidR="00060F4E" w:rsidRPr="00D32D16" w:rsidRDefault="00060F4E" w:rsidP="005E406B">
            <w:pPr>
              <w:rPr>
                <w:rFonts w:ascii="Verdana" w:hAnsi="Verdana"/>
                <w:sz w:val="16"/>
                <w:szCs w:val="16"/>
              </w:rPr>
            </w:pPr>
            <w:r w:rsidRPr="00D32D16">
              <w:rPr>
                <w:rFonts w:ascii="Verdana" w:hAnsi="Verdana"/>
                <w:sz w:val="16"/>
                <w:szCs w:val="16"/>
              </w:rPr>
              <w:t>A</w:t>
            </w:r>
            <w:r w:rsidR="005052F8" w:rsidRPr="00D32D16">
              <w:rPr>
                <w:rFonts w:ascii="Verdana" w:hAnsi="Verdana"/>
                <w:sz w:val="16"/>
                <w:szCs w:val="16"/>
              </w:rPr>
              <w:t>S/COACH</w:t>
            </w:r>
          </w:p>
        </w:tc>
        <w:tc>
          <w:tcPr>
            <w:tcW w:w="1936" w:type="pct"/>
            <w:tcBorders>
              <w:top w:val="single" w:sz="4" w:space="0" w:color="auto"/>
              <w:bottom w:val="single" w:sz="2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2EF7BC72" w14:textId="45559EAB" w:rsidR="00060F4E" w:rsidRPr="00D32D16" w:rsidRDefault="00060F4E" w:rsidP="005E406B">
            <w:pPr>
              <w:rPr>
                <w:rFonts w:ascii="Verdana" w:hAnsi="Verdana"/>
                <w:sz w:val="16"/>
                <w:szCs w:val="16"/>
              </w:rPr>
            </w:pPr>
            <w:r w:rsidRPr="00D32D16">
              <w:rPr>
                <w:rFonts w:ascii="Verdana" w:hAnsi="Verdana"/>
                <w:sz w:val="16"/>
                <w:szCs w:val="16"/>
              </w:rPr>
              <w:t xml:space="preserve">   L</w:t>
            </w:r>
            <w:r w:rsidR="005052F8" w:rsidRPr="00D32D16">
              <w:rPr>
                <w:rFonts w:ascii="Verdana" w:hAnsi="Verdana"/>
                <w:sz w:val="16"/>
                <w:szCs w:val="16"/>
              </w:rPr>
              <w:t>EO SASSO</w:t>
            </w:r>
          </w:p>
        </w:tc>
        <w:tc>
          <w:tcPr>
            <w:tcW w:w="4" w:type="pct"/>
            <w:noWrap/>
            <w:vAlign w:val="center"/>
          </w:tcPr>
          <w:p w14:paraId="71053315" w14:textId="77777777" w:rsidR="00060F4E" w:rsidRPr="00D32D16" w:rsidRDefault="00060F4E" w:rsidP="00154697">
            <w:pPr>
              <w:spacing w:line="220" w:lineRule="exact"/>
              <w:rPr>
                <w:rFonts w:ascii="Verdana" w:hAnsi="Verdana"/>
                <w:sz w:val="16"/>
                <w:szCs w:val="16"/>
                <w:lang w:val="fr-CH"/>
              </w:rPr>
            </w:pPr>
          </w:p>
        </w:tc>
        <w:tc>
          <w:tcPr>
            <w:tcW w:w="582" w:type="pct"/>
            <w:tcBorders>
              <w:top w:val="single" w:sz="2" w:space="0" w:color="auto"/>
              <w:bottom w:val="single" w:sz="2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6F85AC61" w14:textId="06FCC3A8" w:rsidR="00060F4E" w:rsidRPr="00D32D16" w:rsidRDefault="008D0F66" w:rsidP="005E406B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>AS/COACH</w:t>
            </w:r>
          </w:p>
        </w:tc>
        <w:tc>
          <w:tcPr>
            <w:tcW w:w="1896" w:type="pct"/>
            <w:tcBorders>
              <w:top w:val="single" w:sz="2" w:space="0" w:color="auto"/>
              <w:bottom w:val="single" w:sz="2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7632F9E6" w14:textId="04B136C6" w:rsidR="00060F4E" w:rsidRPr="00D32D16" w:rsidRDefault="008D0F66" w:rsidP="005E406B">
            <w:pPr>
              <w:pStyle w:val="Lauftext"/>
              <w:jc w:val="left"/>
              <w:rPr>
                <w:sz w:val="16"/>
                <w:szCs w:val="16"/>
              </w:rPr>
            </w:pPr>
            <w:r w:rsidRPr="00D32D16">
              <w:rPr>
                <w:sz w:val="16"/>
                <w:szCs w:val="16"/>
              </w:rPr>
              <w:t xml:space="preserve">      </w:t>
            </w:r>
            <w:r w:rsidR="00EA55D6">
              <w:rPr>
                <w:sz w:val="16"/>
                <w:szCs w:val="16"/>
              </w:rPr>
              <w:t>UMBERTO ROMANO</w:t>
            </w:r>
          </w:p>
        </w:tc>
      </w:tr>
    </w:tbl>
    <w:p w14:paraId="3D1188BF" w14:textId="77777777" w:rsidR="008A1C10" w:rsidRDefault="008A1C10" w:rsidP="006A0B8A">
      <w:pPr>
        <w:rPr>
          <w:noProof/>
        </w:rPr>
      </w:pPr>
    </w:p>
    <w:p w14:paraId="2144C319" w14:textId="1EF1D8EE" w:rsidR="00B65C4A" w:rsidRDefault="008A1C10" w:rsidP="006A0B8A"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54142" behindDoc="0" locked="0" layoutInCell="1" allowOverlap="1" wp14:anchorId="245A34B6" wp14:editId="3F1BD75C">
                <wp:simplePos x="0" y="0"/>
                <wp:positionH relativeFrom="margin">
                  <wp:align>left</wp:align>
                </wp:positionH>
                <wp:positionV relativeFrom="paragraph">
                  <wp:posOffset>10160</wp:posOffset>
                </wp:positionV>
                <wp:extent cx="2800350" cy="4905375"/>
                <wp:effectExtent l="0" t="0" r="0" b="0"/>
                <wp:wrapNone/>
                <wp:docPr id="8" name="Textfeld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0350" cy="490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0AD359" w14:textId="77777777" w:rsidR="00E47464" w:rsidRPr="008A1C10" w:rsidRDefault="00E47464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:lang w:val="fr-CH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8A1C10">
                              <w:rPr>
                                <w:rFonts w:ascii="Arial Narrow" w:eastAsia="Calibri" w:hAnsi="Arial Narrow" w:cs="Times New Roman"/>
                                <w:color w:val="ED7D31"/>
                                <w:lang w:val="fr-CH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Leo.S Coiffeur, Biel-Bienne</w:t>
                            </w:r>
                          </w:p>
                          <w:p w14:paraId="3E5AE376" w14:textId="77777777" w:rsidR="00E47464" w:rsidRPr="008E1021" w:rsidRDefault="00E47464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8E1021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Gjezair</w:t>
                            </w:r>
                            <w:proofErr w:type="spellEnd"/>
                            <w:r w:rsidRPr="008E1021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 Zeka, </w:t>
                            </w:r>
                            <w:proofErr w:type="spellStart"/>
                            <w:r w:rsidRPr="008E1021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Oensingen</w:t>
                            </w:r>
                            <w:proofErr w:type="spellEnd"/>
                          </w:p>
                          <w:p w14:paraId="3FD4EF72" w14:textId="77777777" w:rsidR="00E47464" w:rsidRPr="003D0213" w:rsidRDefault="00E47464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3D0213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Beetle</w:t>
                            </w:r>
                            <w:proofErr w:type="spellEnd"/>
                            <w:r w:rsidRPr="003D0213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 Pizza Kebab Haus. Bettlach</w:t>
                            </w:r>
                          </w:p>
                          <w:p w14:paraId="66F2D07D" w14:textId="77777777" w:rsidR="00E47464" w:rsidRPr="008E1021" w:rsidRDefault="00E47464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8E1021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CIS Hüttli, Solothurn</w:t>
                            </w:r>
                          </w:p>
                          <w:p w14:paraId="0C3530B7" w14:textId="77777777" w:rsidR="00E47464" w:rsidRPr="008E1021" w:rsidRDefault="00E47464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8E1021"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Peppone</w:t>
                            </w:r>
                            <w:proofErr w:type="spellEnd"/>
                            <w:r w:rsidRPr="008E1021"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 </w:t>
                            </w:r>
                            <w:proofErr w:type="spellStart"/>
                            <w:r w:rsidRPr="008E1021"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Pizzaservice</w:t>
                            </w:r>
                            <w:proofErr w:type="spellEnd"/>
                            <w:r w:rsidRPr="008E1021"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, Solothurn</w:t>
                            </w:r>
                          </w:p>
                          <w:p w14:paraId="6F9AA622" w14:textId="77777777" w:rsidR="00E47464" w:rsidRPr="008E1021" w:rsidRDefault="00E47464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8E1021"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Orient Grill </w:t>
                            </w:r>
                            <w:proofErr w:type="spellStart"/>
                            <w:r w:rsidRPr="008E1021"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Ocakbasi</w:t>
                            </w:r>
                            <w:proofErr w:type="spellEnd"/>
                            <w:r w:rsidRPr="008E1021"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, </w:t>
                            </w:r>
                            <w:proofErr w:type="spellStart"/>
                            <w:r w:rsidRPr="008E1021"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Zuchwil</w:t>
                            </w:r>
                            <w:proofErr w:type="spellEnd"/>
                          </w:p>
                          <w:p w14:paraId="1AE45566" w14:textId="77777777" w:rsidR="00E47464" w:rsidRPr="00E47464" w:rsidRDefault="00E47464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Diversa </w:t>
                            </w:r>
                            <w:proofErr w:type="spellStart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Cosulting</w:t>
                            </w:r>
                            <w:proofErr w:type="spellEnd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, Bern</w:t>
                            </w:r>
                          </w:p>
                          <w:p w14:paraId="44ACE506" w14:textId="77777777" w:rsidR="00E47464" w:rsidRPr="00E47464" w:rsidRDefault="00E47464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Generali</w:t>
                            </w:r>
                            <w:proofErr w:type="spellEnd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 Agentur, Solothurn</w:t>
                            </w:r>
                          </w:p>
                          <w:p w14:paraId="37DAEF25" w14:textId="77777777" w:rsidR="00E47464" w:rsidRPr="00E47464" w:rsidRDefault="00E47464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Sphinx Tools AG, Derendingen</w:t>
                            </w:r>
                          </w:p>
                          <w:p w14:paraId="651541B8" w14:textId="77777777" w:rsidR="00E47464" w:rsidRPr="00E47464" w:rsidRDefault="00E47464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Auto Abegglen AG, Worblaufen</w:t>
                            </w:r>
                          </w:p>
                          <w:p w14:paraId="7B872388" w14:textId="77777777" w:rsidR="00E47464" w:rsidRPr="00E47464" w:rsidRDefault="00E47464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Tecton</w:t>
                            </w:r>
                            <w:proofErr w:type="spellEnd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 GmbH, Niederbipp</w:t>
                            </w:r>
                          </w:p>
                          <w:p w14:paraId="0A6B03A2" w14:textId="77777777" w:rsidR="00E47464" w:rsidRPr="00E47464" w:rsidRDefault="00E47464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Gostivar</w:t>
                            </w:r>
                            <w:proofErr w:type="spellEnd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 </w:t>
                            </w:r>
                            <w:proofErr w:type="spellStart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Handels</w:t>
                            </w:r>
                            <w:proofErr w:type="spellEnd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 GmbH, </w:t>
                            </w:r>
                            <w:proofErr w:type="spellStart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Rothrist</w:t>
                            </w:r>
                            <w:proofErr w:type="spellEnd"/>
                          </w:p>
                          <w:p w14:paraId="46770EA1" w14:textId="77777777" w:rsidR="00E47464" w:rsidRPr="00E47464" w:rsidRDefault="00E47464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Palmyra Lounge, Solothurn</w:t>
                            </w:r>
                          </w:p>
                          <w:p w14:paraId="607919D7" w14:textId="77777777" w:rsidR="00E47464" w:rsidRPr="00E47464" w:rsidRDefault="00E47464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Bodymechanic</w:t>
                            </w:r>
                            <w:proofErr w:type="spellEnd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 </w:t>
                            </w:r>
                            <w:proofErr w:type="spellStart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Switzerland</w:t>
                            </w:r>
                            <w:proofErr w:type="spellEnd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, Subingen</w:t>
                            </w:r>
                          </w:p>
                          <w:p w14:paraId="20E147C4" w14:textId="77777777" w:rsidR="00E47464" w:rsidRPr="00E47464" w:rsidRDefault="00E47464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Petrol Station </w:t>
                            </w:r>
                            <w:proofErr w:type="spellStart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Gastro</w:t>
                            </w:r>
                            <w:proofErr w:type="spellEnd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 GmbH, Bellach</w:t>
                            </w:r>
                          </w:p>
                          <w:p w14:paraId="7D8AEAF0" w14:textId="77777777" w:rsidR="00E47464" w:rsidRPr="00E47464" w:rsidRDefault="00E47464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Rrahmani</w:t>
                            </w:r>
                            <w:proofErr w:type="spellEnd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 Zimmerei &amp; Holzbau, Derendingen</w:t>
                            </w:r>
                          </w:p>
                          <w:p w14:paraId="5563F6FE" w14:textId="77777777" w:rsidR="00E47464" w:rsidRPr="00E47464" w:rsidRDefault="00E47464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SATHI GmbH, Roggwil</w:t>
                            </w:r>
                          </w:p>
                          <w:p w14:paraId="77074736" w14:textId="77777777" w:rsidR="00E47464" w:rsidRPr="00E47464" w:rsidRDefault="00E47464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Rhino </w:t>
                            </w:r>
                            <w:proofErr w:type="spellStart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Gym</w:t>
                            </w:r>
                            <w:proofErr w:type="spellEnd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 GmbH, Langendorf</w:t>
                            </w:r>
                          </w:p>
                          <w:p w14:paraId="6D43D3C2" w14:textId="77777777" w:rsidR="00E47464" w:rsidRPr="00E47464" w:rsidRDefault="00E47464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Creaplan</w:t>
                            </w:r>
                            <w:proofErr w:type="spellEnd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 GmbH, </w:t>
                            </w:r>
                            <w:proofErr w:type="spellStart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Wynau</w:t>
                            </w:r>
                            <w:proofErr w:type="spellEnd"/>
                          </w:p>
                          <w:p w14:paraId="5E1F9E1B" w14:textId="77777777" w:rsidR="00E47464" w:rsidRPr="00E47464" w:rsidRDefault="00E47464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Group Fitness GmbH, </w:t>
                            </w:r>
                            <w:proofErr w:type="spellStart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Bellach</w:t>
                            </w:r>
                            <w:proofErr w:type="spellEnd"/>
                          </w:p>
                          <w:p w14:paraId="7E01498C" w14:textId="77777777" w:rsidR="00E47464" w:rsidRPr="00E47464" w:rsidRDefault="00E47464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JAJA Immobilien AG, Biberist</w:t>
                            </w:r>
                          </w:p>
                          <w:p w14:paraId="126F749A" w14:textId="77777777" w:rsidR="00E47464" w:rsidRPr="00E47464" w:rsidRDefault="00E47464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Cimi</w:t>
                            </w:r>
                            <w:proofErr w:type="spellEnd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 `S Pizza Kebab </w:t>
                            </w:r>
                            <w:proofErr w:type="spellStart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Asianfood</w:t>
                            </w:r>
                            <w:proofErr w:type="spellEnd"/>
                            <w:r w:rsidRPr="00E47464">
                              <w:rPr>
                                <w:rFonts w:ascii="Arial Narrow" w:eastAsia="Calibri" w:hAnsi="Arial Narrow" w:cs="Times New Roman"/>
                                <w:color w:val="ED7D31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, Biberist</w:t>
                            </w:r>
                          </w:p>
                          <w:p w14:paraId="14CC5FE9" w14:textId="593B1D99" w:rsidR="00E47464" w:rsidRDefault="00E47464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Swiss Well Care GmbH, </w:t>
                            </w:r>
                            <w:proofErr w:type="spellStart"/>
                            <w:r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Burgdorf</w:t>
                            </w:r>
                            <w:proofErr w:type="spellEnd"/>
                          </w:p>
                          <w:p w14:paraId="4BEB6B05" w14:textId="046176F7" w:rsidR="00E47464" w:rsidRDefault="00E47464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LDK – </w:t>
                            </w:r>
                            <w:proofErr w:type="spellStart"/>
                            <w:r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Dega</w:t>
                            </w:r>
                            <w:proofErr w:type="spellEnd"/>
                            <w:r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Zvicer</w:t>
                            </w:r>
                            <w:proofErr w:type="spellEnd"/>
                          </w:p>
                          <w:p w14:paraId="2A1D864C" w14:textId="49B5DDA9" w:rsidR="008A1C10" w:rsidRDefault="008A1C10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</w:p>
                          <w:p w14:paraId="6105843E" w14:textId="2BAF3549" w:rsidR="008A1C10" w:rsidRDefault="008A1C10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</w:p>
                          <w:p w14:paraId="7B9C0789" w14:textId="2BDA00B1" w:rsidR="008A1C10" w:rsidRDefault="008A1C10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</w:p>
                          <w:p w14:paraId="65594BC2" w14:textId="2DBC39EE" w:rsidR="008A1C10" w:rsidRDefault="008A1C10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</w:p>
                          <w:p w14:paraId="29071AE1" w14:textId="109F0527" w:rsidR="008A1C10" w:rsidRDefault="008A1C10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</w:p>
                          <w:p w14:paraId="3F9573B9" w14:textId="63854FC7" w:rsidR="008A1C10" w:rsidRDefault="008A1C10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</w:p>
                          <w:p w14:paraId="0C5281C1" w14:textId="54487146" w:rsidR="008A1C10" w:rsidRDefault="008A1C10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</w:p>
                          <w:p w14:paraId="7A2E720D" w14:textId="62DA64F1" w:rsidR="008A1C10" w:rsidRDefault="008A1C10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</w:p>
                          <w:p w14:paraId="6F5F5414" w14:textId="77777777" w:rsidR="008A1C10" w:rsidRPr="00E47464" w:rsidRDefault="008A1C10" w:rsidP="00E47464">
                            <w:pPr>
                              <w:spacing w:after="0" w:line="259" w:lineRule="auto"/>
                              <w:rPr>
                                <w:rFonts w:ascii="Arial Narrow" w:eastAsia="Calibri" w:hAnsi="Arial Narrow" w:cs="Times New Roman"/>
                                <w:color w:val="ED7D31"/>
                                <w:lang w:val="en-GB"/>
                                <w14:textFill>
                                  <w14:solidFill>
                                    <w14:srgbClr w14:val="ED7D31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45A34B6" id="Textfeld 8" o:spid="_x0000_s1033" type="#_x0000_t202" style="position:absolute;margin-left:0;margin-top:.8pt;width:220.5pt;height:386.25pt;z-index:25165414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" filled="f" stroked="f" strokeweight=".5pt">
                <v:textbox>
                  <w:txbxContent>
                    <w:p w14:paraId="540AD359" w14:textId="77777777" w:rsidR="00E47464" w:rsidRPr="008A1C10" w:rsidRDefault="00E47464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:lang w:val="fr-CH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8A1C10">
                        <w:rPr>
                          <w:rFonts w:ascii="Arial Narrow" w:eastAsia="Calibri" w:hAnsi="Arial Narrow" w:cs="Times New Roman"/>
                          <w:color w:val="ED7D31"/>
                          <w:lang w:val="fr-CH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Leo.S Coiffeur, Biel-Bienne</w:t>
                      </w:r>
                    </w:p>
                    <w:p w14:paraId="3E5AE376" w14:textId="77777777" w:rsidR="00E47464" w:rsidRPr="008E1021" w:rsidRDefault="00E47464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proofErr w:type="spellStart"/>
                      <w:r w:rsidRPr="008E1021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Gjezair</w:t>
                      </w:r>
                      <w:proofErr w:type="spellEnd"/>
                      <w:r w:rsidRPr="008E1021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 Zeka, </w:t>
                      </w:r>
                      <w:proofErr w:type="spellStart"/>
                      <w:r w:rsidRPr="008E1021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Oensingen</w:t>
                      </w:r>
                      <w:proofErr w:type="spellEnd"/>
                    </w:p>
                    <w:p w14:paraId="3FD4EF72" w14:textId="77777777" w:rsidR="00E47464" w:rsidRPr="003D0213" w:rsidRDefault="00E47464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proofErr w:type="spellStart"/>
                      <w:r w:rsidRPr="003D0213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Beetle</w:t>
                      </w:r>
                      <w:proofErr w:type="spellEnd"/>
                      <w:r w:rsidRPr="003D0213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 Pizza Kebab Haus. Bettlach</w:t>
                      </w:r>
                    </w:p>
                    <w:p w14:paraId="66F2D07D" w14:textId="77777777" w:rsidR="00E47464" w:rsidRPr="008E1021" w:rsidRDefault="00E47464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8E1021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CIS Hüttli, Solothurn</w:t>
                      </w:r>
                    </w:p>
                    <w:p w14:paraId="0C3530B7" w14:textId="77777777" w:rsidR="00E47464" w:rsidRPr="008E1021" w:rsidRDefault="00E47464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proofErr w:type="spellStart"/>
                      <w:r w:rsidRPr="008E1021"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Peppone</w:t>
                      </w:r>
                      <w:proofErr w:type="spellEnd"/>
                      <w:r w:rsidRPr="008E1021"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 </w:t>
                      </w:r>
                      <w:proofErr w:type="spellStart"/>
                      <w:r w:rsidRPr="008E1021"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Pizzaservice</w:t>
                      </w:r>
                      <w:proofErr w:type="spellEnd"/>
                      <w:r w:rsidRPr="008E1021"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, Solothurn</w:t>
                      </w:r>
                    </w:p>
                    <w:p w14:paraId="6F9AA622" w14:textId="77777777" w:rsidR="00E47464" w:rsidRPr="008E1021" w:rsidRDefault="00E47464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8E1021"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Orient Grill </w:t>
                      </w:r>
                      <w:proofErr w:type="spellStart"/>
                      <w:r w:rsidRPr="008E1021"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Ocakbasi</w:t>
                      </w:r>
                      <w:proofErr w:type="spellEnd"/>
                      <w:r w:rsidRPr="008E1021"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, </w:t>
                      </w:r>
                      <w:proofErr w:type="spellStart"/>
                      <w:r w:rsidRPr="008E1021"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Zuchwil</w:t>
                      </w:r>
                      <w:proofErr w:type="spellEnd"/>
                    </w:p>
                    <w:p w14:paraId="1AE45566" w14:textId="77777777" w:rsidR="00E47464" w:rsidRPr="00E47464" w:rsidRDefault="00E47464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Diversa </w:t>
                      </w:r>
                      <w:proofErr w:type="spellStart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Cosulting</w:t>
                      </w:r>
                      <w:proofErr w:type="spellEnd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, Bern</w:t>
                      </w:r>
                    </w:p>
                    <w:p w14:paraId="44ACE506" w14:textId="77777777" w:rsidR="00E47464" w:rsidRPr="00E47464" w:rsidRDefault="00E47464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proofErr w:type="spellStart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Generali</w:t>
                      </w:r>
                      <w:proofErr w:type="spellEnd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 Agentur, Solothurn</w:t>
                      </w:r>
                    </w:p>
                    <w:p w14:paraId="37DAEF25" w14:textId="77777777" w:rsidR="00E47464" w:rsidRPr="00E47464" w:rsidRDefault="00E47464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Sphinx Tools AG, Derendingen</w:t>
                      </w:r>
                    </w:p>
                    <w:p w14:paraId="651541B8" w14:textId="77777777" w:rsidR="00E47464" w:rsidRPr="00E47464" w:rsidRDefault="00E47464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Auto Abegglen AG, Worblaufen</w:t>
                      </w:r>
                    </w:p>
                    <w:p w14:paraId="7B872388" w14:textId="77777777" w:rsidR="00E47464" w:rsidRPr="00E47464" w:rsidRDefault="00E47464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proofErr w:type="spellStart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Tecton</w:t>
                      </w:r>
                      <w:proofErr w:type="spellEnd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 GmbH, Niederbipp</w:t>
                      </w:r>
                    </w:p>
                    <w:p w14:paraId="0A6B03A2" w14:textId="77777777" w:rsidR="00E47464" w:rsidRPr="00E47464" w:rsidRDefault="00E47464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proofErr w:type="spellStart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Gostivar</w:t>
                      </w:r>
                      <w:proofErr w:type="spellEnd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 </w:t>
                      </w:r>
                      <w:proofErr w:type="spellStart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Handels</w:t>
                      </w:r>
                      <w:proofErr w:type="spellEnd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 GmbH, </w:t>
                      </w:r>
                      <w:proofErr w:type="spellStart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Rothrist</w:t>
                      </w:r>
                      <w:proofErr w:type="spellEnd"/>
                    </w:p>
                    <w:p w14:paraId="46770EA1" w14:textId="77777777" w:rsidR="00E47464" w:rsidRPr="00E47464" w:rsidRDefault="00E47464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Palmyra Lounge, Solothurn</w:t>
                      </w:r>
                    </w:p>
                    <w:p w14:paraId="607919D7" w14:textId="77777777" w:rsidR="00E47464" w:rsidRPr="00E47464" w:rsidRDefault="00E47464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proofErr w:type="spellStart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Bodymechanic</w:t>
                      </w:r>
                      <w:proofErr w:type="spellEnd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 </w:t>
                      </w:r>
                      <w:proofErr w:type="spellStart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Switzerland</w:t>
                      </w:r>
                      <w:proofErr w:type="spellEnd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, Subingen</w:t>
                      </w:r>
                    </w:p>
                    <w:p w14:paraId="20E147C4" w14:textId="77777777" w:rsidR="00E47464" w:rsidRPr="00E47464" w:rsidRDefault="00E47464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Petrol Station </w:t>
                      </w:r>
                      <w:proofErr w:type="spellStart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Gastro</w:t>
                      </w:r>
                      <w:proofErr w:type="spellEnd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 GmbH, Bellach</w:t>
                      </w:r>
                    </w:p>
                    <w:p w14:paraId="7D8AEAF0" w14:textId="77777777" w:rsidR="00E47464" w:rsidRPr="00E47464" w:rsidRDefault="00E47464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proofErr w:type="spellStart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Rrahmani</w:t>
                      </w:r>
                      <w:proofErr w:type="spellEnd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 Zimmerei &amp; Holzbau, Derendingen</w:t>
                      </w:r>
                    </w:p>
                    <w:p w14:paraId="5563F6FE" w14:textId="77777777" w:rsidR="00E47464" w:rsidRPr="00E47464" w:rsidRDefault="00E47464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SATHI GmbH, Roggwil</w:t>
                      </w:r>
                    </w:p>
                    <w:p w14:paraId="77074736" w14:textId="77777777" w:rsidR="00E47464" w:rsidRPr="00E47464" w:rsidRDefault="00E47464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Rhino </w:t>
                      </w:r>
                      <w:proofErr w:type="spellStart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Gym</w:t>
                      </w:r>
                      <w:proofErr w:type="spellEnd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 GmbH, Langendorf</w:t>
                      </w:r>
                    </w:p>
                    <w:p w14:paraId="6D43D3C2" w14:textId="77777777" w:rsidR="00E47464" w:rsidRPr="00E47464" w:rsidRDefault="00E47464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proofErr w:type="spellStart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Creaplan</w:t>
                      </w:r>
                      <w:proofErr w:type="spellEnd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 GmbH, </w:t>
                      </w:r>
                      <w:proofErr w:type="spellStart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Wynau</w:t>
                      </w:r>
                      <w:proofErr w:type="spellEnd"/>
                    </w:p>
                    <w:p w14:paraId="5E1F9E1B" w14:textId="77777777" w:rsidR="00E47464" w:rsidRPr="00E47464" w:rsidRDefault="00E47464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Group Fitness GmbH, </w:t>
                      </w:r>
                      <w:proofErr w:type="spellStart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Bellach</w:t>
                      </w:r>
                      <w:proofErr w:type="spellEnd"/>
                    </w:p>
                    <w:p w14:paraId="7E01498C" w14:textId="77777777" w:rsidR="00E47464" w:rsidRPr="00E47464" w:rsidRDefault="00E47464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JAJA Immobilien AG, Biberist</w:t>
                      </w:r>
                    </w:p>
                    <w:p w14:paraId="126F749A" w14:textId="77777777" w:rsidR="00E47464" w:rsidRPr="00E47464" w:rsidRDefault="00E47464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proofErr w:type="spellStart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Cimi</w:t>
                      </w:r>
                      <w:proofErr w:type="spellEnd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 `S Pizza Kebab </w:t>
                      </w:r>
                      <w:proofErr w:type="spellStart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Asianfood</w:t>
                      </w:r>
                      <w:proofErr w:type="spellEnd"/>
                      <w:r w:rsidRPr="00E47464">
                        <w:rPr>
                          <w:rFonts w:ascii="Arial Narrow" w:eastAsia="Calibri" w:hAnsi="Arial Narrow" w:cs="Times New Roman"/>
                          <w:color w:val="ED7D31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, Biberist</w:t>
                      </w:r>
                    </w:p>
                    <w:p w14:paraId="14CC5FE9" w14:textId="593B1D99" w:rsidR="00E47464" w:rsidRDefault="00E47464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Swiss Well Care GmbH, </w:t>
                      </w:r>
                      <w:proofErr w:type="spellStart"/>
                      <w:r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Burgdorf</w:t>
                      </w:r>
                      <w:proofErr w:type="spellEnd"/>
                    </w:p>
                    <w:p w14:paraId="4BEB6B05" w14:textId="046176F7" w:rsidR="00E47464" w:rsidRDefault="00E47464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LDK – </w:t>
                      </w:r>
                      <w:proofErr w:type="spellStart"/>
                      <w:r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Dega</w:t>
                      </w:r>
                      <w:proofErr w:type="spellEnd"/>
                      <w:r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  <w:t>Zvicer</w:t>
                      </w:r>
                      <w:proofErr w:type="spellEnd"/>
                    </w:p>
                    <w:p w14:paraId="2A1D864C" w14:textId="49B5DDA9" w:rsidR="008A1C10" w:rsidRDefault="008A1C10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</w:p>
                    <w:p w14:paraId="6105843E" w14:textId="2BAF3549" w:rsidR="008A1C10" w:rsidRDefault="008A1C10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</w:p>
                    <w:p w14:paraId="7B9C0789" w14:textId="2BDA00B1" w:rsidR="008A1C10" w:rsidRDefault="008A1C10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</w:p>
                    <w:p w14:paraId="65594BC2" w14:textId="2DBC39EE" w:rsidR="008A1C10" w:rsidRDefault="008A1C10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</w:p>
                    <w:p w14:paraId="29071AE1" w14:textId="109F0527" w:rsidR="008A1C10" w:rsidRDefault="008A1C10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</w:p>
                    <w:p w14:paraId="3F9573B9" w14:textId="63854FC7" w:rsidR="008A1C10" w:rsidRDefault="008A1C10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</w:p>
                    <w:p w14:paraId="0C5281C1" w14:textId="54487146" w:rsidR="008A1C10" w:rsidRDefault="008A1C10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</w:p>
                    <w:p w14:paraId="7A2E720D" w14:textId="62DA64F1" w:rsidR="008A1C10" w:rsidRDefault="008A1C10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</w:p>
                    <w:p w14:paraId="6F5F5414" w14:textId="77777777" w:rsidR="008A1C10" w:rsidRPr="00E47464" w:rsidRDefault="008A1C10" w:rsidP="00E47464">
                      <w:pPr>
                        <w:spacing w:after="0" w:line="259" w:lineRule="auto"/>
                        <w:rPr>
                          <w:rFonts w:ascii="Arial Narrow" w:eastAsia="Calibri" w:hAnsi="Arial Narrow" w:cs="Times New Roman"/>
                          <w:color w:val="ED7D31"/>
                          <w:lang w:val="en-GB"/>
                          <w14:textFill>
                            <w14:solidFill>
                              <w14:srgbClr w14:val="ED7D31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47464">
        <w:rPr>
          <w:noProof/>
        </w:rPr>
        <w:drawing>
          <wp:anchor distT="0" distB="0" distL="114300" distR="114300" simplePos="0" relativeHeight="251797504" behindDoc="0" locked="0" layoutInCell="1" allowOverlap="1" wp14:anchorId="1AB1A300" wp14:editId="63920AEF">
            <wp:simplePos x="0" y="0"/>
            <wp:positionH relativeFrom="margin">
              <wp:align>left</wp:align>
            </wp:positionH>
            <wp:positionV relativeFrom="paragraph">
              <wp:posOffset>-299720</wp:posOffset>
            </wp:positionV>
            <wp:extent cx="4517390" cy="298450"/>
            <wp:effectExtent l="0" t="0" r="0" b="6350"/>
            <wp:wrapNone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390" cy="298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7464">
        <w:rPr>
          <w:noProof/>
        </w:rPr>
        <w:drawing>
          <wp:anchor distT="0" distB="0" distL="114300" distR="114300" simplePos="0" relativeHeight="251653117" behindDoc="0" locked="0" layoutInCell="1" allowOverlap="1" wp14:anchorId="2191707C" wp14:editId="64B92186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3371215" cy="5047615"/>
            <wp:effectExtent l="0" t="0" r="635" b="635"/>
            <wp:wrapNone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215" cy="5047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8DCDA5" w14:textId="77777777" w:rsidR="008A1C10" w:rsidRDefault="008A1C10" w:rsidP="006A0B8A"/>
    <w:p w14:paraId="5C93C0D2" w14:textId="77777777" w:rsidR="008A1C10" w:rsidRDefault="008A1C10">
      <w:r>
        <w:br w:type="page"/>
      </w:r>
    </w:p>
    <w:p w14:paraId="65FD5026" w14:textId="486AB9B6" w:rsidR="00B65C4A" w:rsidRPr="00B65C4A" w:rsidRDefault="008A1C10" w:rsidP="006A0B8A">
      <w:pPr>
        <w:sectPr w:rsidR="00B65C4A" w:rsidRPr="00B65C4A" w:rsidSect="00F000F9">
          <w:type w:val="continuous"/>
          <w:pgSz w:w="8391" w:h="11907" w:code="11"/>
          <w:pgMar w:top="2552" w:right="680" w:bottom="567" w:left="567" w:header="709" w:footer="709" w:gutter="0"/>
          <w:cols w:space="708"/>
          <w:titlePg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801600" behindDoc="0" locked="0" layoutInCell="1" allowOverlap="1" wp14:anchorId="10164B52" wp14:editId="18DF4A2F">
            <wp:simplePos x="0" y="0"/>
            <wp:positionH relativeFrom="margin">
              <wp:posOffset>66675</wp:posOffset>
            </wp:positionH>
            <wp:positionV relativeFrom="paragraph">
              <wp:posOffset>-210820</wp:posOffset>
            </wp:positionV>
            <wp:extent cx="2038350" cy="304800"/>
            <wp:effectExtent l="0" t="0" r="0" b="0"/>
            <wp:wrapNone/>
            <wp:docPr id="226" name="Grafik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30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9552" behindDoc="0" locked="0" layoutInCell="1" allowOverlap="1" wp14:anchorId="7E5EB7B6" wp14:editId="486B2CA2">
            <wp:simplePos x="0" y="0"/>
            <wp:positionH relativeFrom="margin">
              <wp:posOffset>142875</wp:posOffset>
            </wp:positionH>
            <wp:positionV relativeFrom="paragraph">
              <wp:posOffset>142240</wp:posOffset>
            </wp:positionV>
            <wp:extent cx="4333875" cy="2266950"/>
            <wp:effectExtent l="0" t="0" r="9525" b="0"/>
            <wp:wrapNone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CSUB 21.08.19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0576" behindDoc="0" locked="0" layoutInCell="1" allowOverlap="1" wp14:anchorId="096BE87E" wp14:editId="09022046">
            <wp:simplePos x="0" y="0"/>
            <wp:positionH relativeFrom="margin">
              <wp:align>right</wp:align>
            </wp:positionH>
            <wp:positionV relativeFrom="paragraph">
              <wp:posOffset>2684780</wp:posOffset>
            </wp:positionV>
            <wp:extent cx="4359275" cy="2200910"/>
            <wp:effectExtent l="0" t="0" r="3175" b="8890"/>
            <wp:wrapNone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275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F8B93E" w14:textId="452A43CD" w:rsidR="006A0B8A" w:rsidRPr="006A0B8A" w:rsidRDefault="00042DE9" w:rsidP="006A0B8A">
      <w:r>
        <w:rPr>
          <w:noProof/>
          <w:lang w:val="en-US"/>
        </w:rPr>
        <w:lastRenderedPageBreak/>
        <w:drawing>
          <wp:anchor distT="0" distB="0" distL="114300" distR="114300" simplePos="0" relativeHeight="251741184" behindDoc="0" locked="0" layoutInCell="1" allowOverlap="1" wp14:anchorId="28CBE53B" wp14:editId="13E7D5C5">
            <wp:simplePos x="0" y="0"/>
            <wp:positionH relativeFrom="page">
              <wp:posOffset>-1057275</wp:posOffset>
            </wp:positionH>
            <wp:positionV relativeFrom="paragraph">
              <wp:posOffset>280670</wp:posOffset>
            </wp:positionV>
            <wp:extent cx="7370445" cy="5127266"/>
            <wp:effectExtent l="0" t="0" r="0" b="0"/>
            <wp:wrapNone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dn.jpg"/>
                    <pic:cNvPicPr/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0445" cy="51272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19B1">
        <w:rPr>
          <w:noProof/>
          <w:lang w:val="en-US"/>
        </w:rPr>
        <w:drawing>
          <wp:anchor distT="0" distB="0" distL="114300" distR="114300" simplePos="0" relativeHeight="251744256" behindDoc="0" locked="0" layoutInCell="1" allowOverlap="1" wp14:anchorId="13C994AA" wp14:editId="40009B04">
            <wp:simplePos x="0" y="0"/>
            <wp:positionH relativeFrom="rightMargin">
              <wp:align>left</wp:align>
            </wp:positionH>
            <wp:positionV relativeFrom="paragraph">
              <wp:posOffset>5005070</wp:posOffset>
            </wp:positionV>
            <wp:extent cx="647700" cy="647700"/>
            <wp:effectExtent l="38100" t="38100" r="38100" b="38100"/>
            <wp:wrapNone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c logo neu1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7800000"/>
                      </a:lightRig>
                    </a:scene3d>
                    <a:sp3d>
                      <a:bevelT w="139700" h="1397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26C8" w:rsidRPr="001426C8">
        <w:rPr>
          <w:noProof/>
          <w:lang w:val="en-US"/>
        </w:rPr>
        <w:drawing>
          <wp:anchor distT="0" distB="0" distL="114300" distR="114300" simplePos="0" relativeHeight="251655167" behindDoc="1" locked="1" layoutInCell="0" allowOverlap="1" wp14:anchorId="127AA8CF" wp14:editId="7247C7F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27015" cy="7557135"/>
            <wp:effectExtent l="0" t="0" r="6985" b="5715"/>
            <wp:wrapNone/>
            <wp:docPr id="2" name="Grafik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SC_Matchprogramm_A5_2014_Umschlag1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327015" cy="7557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A0B8A" w:rsidRPr="006A0B8A" w:rsidSect="00F000F9">
      <w:pgSz w:w="8391" w:h="11907" w:code="11"/>
      <w:pgMar w:top="1418" w:right="1418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B6F92C7" w14:textId="77777777" w:rsidR="000F10E5" w:rsidRDefault="000F10E5" w:rsidP="008540C4">
      <w:pPr>
        <w:spacing w:after="0" w:line="240" w:lineRule="auto"/>
      </w:pPr>
      <w:r>
        <w:separator/>
      </w:r>
    </w:p>
  </w:endnote>
  <w:endnote w:type="continuationSeparator" w:id="0">
    <w:p w14:paraId="78D9ACF0" w14:textId="77777777" w:rsidR="000F10E5" w:rsidRDefault="000F10E5" w:rsidP="008540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Verdana-Bold">
    <w:altName w:val="Verdana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C3EAF0" w14:textId="6AE35C57" w:rsidR="00177BB2" w:rsidRDefault="00177BB2">
    <w:pPr>
      <w:pStyle w:val="Fuzeile"/>
    </w:pPr>
    <w:r>
      <w:rPr>
        <w:noProof/>
        <w:lang w:val="en-US"/>
      </w:rPr>
      <w:drawing>
        <wp:anchor distT="0" distB="0" distL="114300" distR="114300" simplePos="0" relativeHeight="251686912" behindDoc="0" locked="0" layoutInCell="1" allowOverlap="1" wp14:anchorId="42B7533C" wp14:editId="6EE54D74">
          <wp:simplePos x="0" y="0"/>
          <wp:positionH relativeFrom="column">
            <wp:posOffset>-160020</wp:posOffset>
          </wp:positionH>
          <wp:positionV relativeFrom="paragraph">
            <wp:posOffset>-368223</wp:posOffset>
          </wp:positionV>
          <wp:extent cx="4664075" cy="859790"/>
          <wp:effectExtent l="0" t="0" r="3175" b="0"/>
          <wp:wrapNone/>
          <wp:docPr id="265" name="Grafik 26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64075" cy="8597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39BE2C" w14:textId="1E51FEFD" w:rsidR="00177BB2" w:rsidRDefault="00177BB2">
    <w:pPr>
      <w:pStyle w:val="Fuzeile"/>
    </w:pPr>
    <w:r>
      <w:rPr>
        <w:noProof/>
        <w:lang w:val="en-US"/>
      </w:rPr>
      <w:drawing>
        <wp:anchor distT="0" distB="0" distL="114300" distR="114300" simplePos="0" relativeHeight="251687936" behindDoc="0" locked="0" layoutInCell="1" allowOverlap="1" wp14:anchorId="3B46E4E1" wp14:editId="681A001C">
          <wp:simplePos x="0" y="0"/>
          <wp:positionH relativeFrom="margin">
            <wp:align>left</wp:align>
          </wp:positionH>
          <wp:positionV relativeFrom="paragraph">
            <wp:posOffset>-349250</wp:posOffset>
          </wp:positionV>
          <wp:extent cx="4664075" cy="859790"/>
          <wp:effectExtent l="0" t="0" r="3175" b="0"/>
          <wp:wrapNone/>
          <wp:docPr id="266" name="Grafik 26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64075" cy="8597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C35B9B" w14:textId="6953D785" w:rsidR="00177BB2" w:rsidRDefault="00177BB2">
    <w:pPr>
      <w:pStyle w:val="Fuzeile"/>
    </w:pPr>
    <w:r>
      <w:rPr>
        <w:b/>
        <w:noProof/>
        <w:color w:val="943634" w:themeColor="accent2" w:themeShade="BF"/>
        <w:sz w:val="24"/>
        <w:szCs w:val="24"/>
        <w:lang w:val="en-US"/>
      </w:rPr>
      <w:drawing>
        <wp:anchor distT="0" distB="0" distL="114300" distR="114300" simplePos="0" relativeHeight="251685888" behindDoc="0" locked="0" layoutInCell="1" allowOverlap="1" wp14:anchorId="01FA058C" wp14:editId="00763A0F">
          <wp:simplePos x="0" y="0"/>
          <wp:positionH relativeFrom="page">
            <wp:align>center</wp:align>
          </wp:positionH>
          <wp:positionV relativeFrom="paragraph">
            <wp:posOffset>-358293</wp:posOffset>
          </wp:positionV>
          <wp:extent cx="4664075" cy="859790"/>
          <wp:effectExtent l="0" t="0" r="3175" b="0"/>
          <wp:wrapNone/>
          <wp:docPr id="269" name="Grafik 26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64075" cy="8597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B466AF7" w14:textId="77777777" w:rsidR="000F10E5" w:rsidRDefault="000F10E5" w:rsidP="008540C4">
      <w:pPr>
        <w:spacing w:after="0" w:line="240" w:lineRule="auto"/>
      </w:pPr>
      <w:r>
        <w:separator/>
      </w:r>
    </w:p>
  </w:footnote>
  <w:footnote w:type="continuationSeparator" w:id="0">
    <w:p w14:paraId="101D6FC4" w14:textId="77777777" w:rsidR="000F10E5" w:rsidRDefault="000F10E5" w:rsidP="008540C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A7868C" w14:textId="648359DB" w:rsidR="005E406B" w:rsidRDefault="001327EF">
    <w:pPr>
      <w:pStyle w:val="Kopfzeile"/>
    </w:pPr>
    <w:r>
      <w:rPr>
        <w:noProof/>
        <w:lang w:val="en-US"/>
      </w:rPr>
      <w:drawing>
        <wp:anchor distT="0" distB="0" distL="114300" distR="114300" simplePos="0" relativeHeight="251682816" behindDoc="0" locked="0" layoutInCell="1" allowOverlap="1" wp14:anchorId="120B5467" wp14:editId="1E1B0220">
          <wp:simplePos x="0" y="0"/>
          <wp:positionH relativeFrom="margin">
            <wp:align>left</wp:align>
          </wp:positionH>
          <wp:positionV relativeFrom="paragraph">
            <wp:posOffset>-58329</wp:posOffset>
          </wp:positionV>
          <wp:extent cx="647700" cy="647700"/>
          <wp:effectExtent l="38100" t="38100" r="38100" b="38100"/>
          <wp:wrapNone/>
          <wp:docPr id="261" name="Grafik 26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fc logo neu1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47700" cy="647700"/>
                  </a:xfrm>
                  <a:prstGeom prst="ellipse">
                    <a:avLst/>
                  </a:prstGeom>
                  <a:ln w="63500" cap="rnd">
                    <a:noFill/>
                  </a:ln>
                  <a:effectLst/>
                  <a:scene3d>
                    <a:camera prst="orthographicFront">
                      <a:rot lat="0" lon="0" rev="0"/>
                    </a:camera>
                    <a:lightRig rig="contrasting" dir="t">
                      <a:rot lat="0" lon="0" rev="7800000"/>
                    </a:lightRig>
                  </a:scene3d>
                  <a:sp3d>
                    <a:bevelT w="139700" h="139700"/>
                  </a:sp3d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US"/>
      </w:rPr>
      <w:drawing>
        <wp:anchor distT="0" distB="0" distL="114300" distR="114300" simplePos="0" relativeHeight="251678720" behindDoc="1" locked="0" layoutInCell="0" allowOverlap="1" wp14:anchorId="2BA17AA4" wp14:editId="305A43DA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5325745" cy="1258570"/>
          <wp:effectExtent l="0" t="0" r="8255" b="0"/>
          <wp:wrapNone/>
          <wp:docPr id="262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WSC_Matchprogramm_A5_2014_Balken_links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25745" cy="12585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F10E5">
      <w:rPr>
        <w:noProof/>
        <w:lang w:val="de-DE" w:eastAsia="de-DE"/>
      </w:rPr>
      <w:pict w14:anchorId="4CE14A1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9393813" o:spid="_x0000_s2051" type="#_x0000_t75" alt="adn" style="position:absolute;margin-left:0;margin-top:0;width:843.75pt;height:487.4pt;z-index:-251649024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3" o:title="adn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1E49B48" w14:textId="2ECD8AC9" w:rsidR="005E406B" w:rsidRDefault="00042DE9" w:rsidP="00143E0E">
    <w:pPr>
      <w:pStyle w:val="Kopfzeile"/>
      <w:jc w:val="right"/>
    </w:pPr>
    <w:r>
      <w:rPr>
        <w:noProof/>
        <w:lang w:val="en-US"/>
      </w:rPr>
      <w:drawing>
        <wp:anchor distT="0" distB="0" distL="114300" distR="114300" simplePos="0" relativeHeight="251670528" behindDoc="0" locked="0" layoutInCell="1" allowOverlap="1" wp14:anchorId="250DD7FF" wp14:editId="2B799DA6">
          <wp:simplePos x="0" y="0"/>
          <wp:positionH relativeFrom="margin">
            <wp:align>left</wp:align>
          </wp:positionH>
          <wp:positionV relativeFrom="paragraph">
            <wp:posOffset>-107315</wp:posOffset>
          </wp:positionV>
          <wp:extent cx="647700" cy="647700"/>
          <wp:effectExtent l="38100" t="38100" r="38100" b="38100"/>
          <wp:wrapNone/>
          <wp:docPr id="263" name="Grafik 26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fc logo neu1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47700" cy="647700"/>
                  </a:xfrm>
                  <a:prstGeom prst="ellipse">
                    <a:avLst/>
                  </a:prstGeom>
                  <a:ln w="63500" cap="rnd">
                    <a:noFill/>
                  </a:ln>
                  <a:effectLst/>
                  <a:scene3d>
                    <a:camera prst="orthographicFront">
                      <a:rot lat="0" lon="0" rev="0"/>
                    </a:camera>
                    <a:lightRig rig="contrasting" dir="t">
                      <a:rot lat="0" lon="0" rev="7800000"/>
                    </a:lightRig>
                  </a:scene3d>
                  <a:sp3d>
                    <a:bevelT w="139700" h="139700"/>
                  </a:sp3d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F10E5">
      <w:rPr>
        <w:noProof/>
        <w:lang w:val="de-DE" w:eastAsia="de-DE"/>
      </w:rPr>
      <w:pict w14:anchorId="3BD3CAA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9393814" o:spid="_x0000_s2050" type="#_x0000_t75" alt="adn" style="position:absolute;left:0;text-align:left;margin-left:0;margin-top:0;width:843.75pt;height:492.75pt;z-index:-25164800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2" o:title="adn" gain="19661f" blacklevel="22938f"/>
          <w10:wrap anchorx="margin" anchory="margin"/>
        </v:shape>
      </w:pict>
    </w:r>
    <w:r w:rsidR="005E406B">
      <w:rPr>
        <w:noProof/>
        <w:lang w:val="en-US"/>
      </w:rPr>
      <w:drawing>
        <wp:anchor distT="0" distB="0" distL="114300" distR="114300" simplePos="0" relativeHeight="251662336" behindDoc="0" locked="1" layoutInCell="0" allowOverlap="1" wp14:anchorId="36E251A3" wp14:editId="264B2E29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5325745" cy="1258570"/>
          <wp:effectExtent l="0" t="0" r="8255" b="0"/>
          <wp:wrapNone/>
          <wp:docPr id="264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WSC_Matchprogramm_A5_2014_Balken_links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25745" cy="12585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3B6350" w14:textId="40C3D32D" w:rsidR="00144EA6" w:rsidRDefault="001327EF" w:rsidP="00144EA6">
    <w:pPr>
      <w:jc w:val="center"/>
      <w:rPr>
        <w:b/>
        <w:color w:val="943634" w:themeColor="accent2" w:themeShade="BF"/>
        <w:sz w:val="24"/>
        <w:szCs w:val="24"/>
      </w:rPr>
    </w:pPr>
    <w:r>
      <w:rPr>
        <w:noProof/>
        <w:lang w:val="en-US"/>
      </w:rPr>
      <w:drawing>
        <wp:anchor distT="0" distB="0" distL="114300" distR="114300" simplePos="0" relativeHeight="251684864" behindDoc="0" locked="0" layoutInCell="1" allowOverlap="1" wp14:anchorId="33894E19" wp14:editId="7619425C">
          <wp:simplePos x="0" y="0"/>
          <wp:positionH relativeFrom="margin">
            <wp:align>left</wp:align>
          </wp:positionH>
          <wp:positionV relativeFrom="paragraph">
            <wp:posOffset>-68378</wp:posOffset>
          </wp:positionV>
          <wp:extent cx="647700" cy="647700"/>
          <wp:effectExtent l="38100" t="38100" r="38100" b="38100"/>
          <wp:wrapNone/>
          <wp:docPr id="267" name="Grafik 26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fc logo neu1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47700" cy="647700"/>
                  </a:xfrm>
                  <a:prstGeom prst="ellipse">
                    <a:avLst/>
                  </a:prstGeom>
                  <a:ln w="63500" cap="rnd">
                    <a:noFill/>
                  </a:ln>
                  <a:effectLst/>
                  <a:scene3d>
                    <a:camera prst="orthographicFront">
                      <a:rot lat="0" lon="0" rev="0"/>
                    </a:camera>
                    <a:lightRig rig="contrasting" dir="t">
                      <a:rot lat="0" lon="0" rev="7800000"/>
                    </a:lightRig>
                  </a:scene3d>
                  <a:sp3d>
                    <a:bevelT w="139700" h="139700"/>
                  </a:sp3d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US"/>
      </w:rPr>
      <w:drawing>
        <wp:anchor distT="0" distB="0" distL="114300" distR="114300" simplePos="0" relativeHeight="251680768" behindDoc="1" locked="0" layoutInCell="0" allowOverlap="1" wp14:anchorId="7224DD71" wp14:editId="299F83FC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5325745" cy="1258570"/>
          <wp:effectExtent l="0" t="0" r="8255" b="0"/>
          <wp:wrapNone/>
          <wp:docPr id="268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WSC_Matchprogramm_A5_2014_Balken_links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25745" cy="12585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015E0EE0" w14:textId="6DB58FA0" w:rsidR="00144EA6" w:rsidRDefault="000F10E5" w:rsidP="00144EA6">
    <w:pPr>
      <w:jc w:val="center"/>
      <w:rPr>
        <w:b/>
        <w:color w:val="943634" w:themeColor="accent2" w:themeShade="BF"/>
        <w:sz w:val="24"/>
        <w:szCs w:val="24"/>
      </w:rPr>
    </w:pPr>
    <w:r>
      <w:rPr>
        <w:b/>
        <w:noProof/>
        <w:color w:val="943634" w:themeColor="accent2" w:themeShade="BF"/>
        <w:sz w:val="24"/>
        <w:szCs w:val="24"/>
      </w:rPr>
      <w:pict w14:anchorId="116ECFE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9393812" o:spid="_x0000_s2049" type="#_x0000_t75" alt="adn" style="position:absolute;left:0;text-align:left;margin-left:0;margin-top:0;width:843.75pt;height:476.05pt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3" o:title="adn" gain="19661f" blacklevel="22938f"/>
          <w10:wrap anchorx="margin" anchory="margin"/>
        </v:shape>
      </w:pict>
    </w:r>
  </w:p>
  <w:p w14:paraId="4D06FD18" w14:textId="5EEA17D5" w:rsidR="00144EA6" w:rsidRDefault="00144EA6" w:rsidP="00144EA6">
    <w:pPr>
      <w:jc w:val="center"/>
      <w:rPr>
        <w:b/>
        <w:color w:val="943634" w:themeColor="accent2" w:themeShade="BF"/>
        <w:sz w:val="24"/>
        <w:szCs w:val="24"/>
      </w:rPr>
    </w:pPr>
  </w:p>
  <w:p w14:paraId="0B58644A" w14:textId="4B4A2F2C" w:rsidR="00AA4747" w:rsidRDefault="00AA4747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mirrorMargins/>
  <w:proofState w:spelling="clean" w:grammar="clean"/>
  <w:attachedTemplate r:id="rId1"/>
  <w:defaultTabStop w:val="708"/>
  <w:autoHyphenation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2589B"/>
    <w:rsid w:val="0002589B"/>
    <w:rsid w:val="000262FC"/>
    <w:rsid w:val="00042DE9"/>
    <w:rsid w:val="000557C7"/>
    <w:rsid w:val="00060F4E"/>
    <w:rsid w:val="0006716B"/>
    <w:rsid w:val="00067974"/>
    <w:rsid w:val="000918C8"/>
    <w:rsid w:val="000A6742"/>
    <w:rsid w:val="000B7442"/>
    <w:rsid w:val="000D36BB"/>
    <w:rsid w:val="000F10E5"/>
    <w:rsid w:val="00101A0E"/>
    <w:rsid w:val="0011153E"/>
    <w:rsid w:val="00111E5B"/>
    <w:rsid w:val="0011271A"/>
    <w:rsid w:val="001327EF"/>
    <w:rsid w:val="00137A04"/>
    <w:rsid w:val="001426C8"/>
    <w:rsid w:val="00143E0E"/>
    <w:rsid w:val="00144EA6"/>
    <w:rsid w:val="001456DF"/>
    <w:rsid w:val="00154697"/>
    <w:rsid w:val="00166830"/>
    <w:rsid w:val="0016792E"/>
    <w:rsid w:val="001701BE"/>
    <w:rsid w:val="001769DB"/>
    <w:rsid w:val="00177BB2"/>
    <w:rsid w:val="00187FCB"/>
    <w:rsid w:val="001944F1"/>
    <w:rsid w:val="001B19C6"/>
    <w:rsid w:val="001C13A7"/>
    <w:rsid w:val="001D4DEE"/>
    <w:rsid w:val="001D6629"/>
    <w:rsid w:val="001D6B51"/>
    <w:rsid w:val="00231851"/>
    <w:rsid w:val="00245E19"/>
    <w:rsid w:val="00267B66"/>
    <w:rsid w:val="00272732"/>
    <w:rsid w:val="0027539E"/>
    <w:rsid w:val="00284EC3"/>
    <w:rsid w:val="00294C48"/>
    <w:rsid w:val="00310D7D"/>
    <w:rsid w:val="00314418"/>
    <w:rsid w:val="00324BCF"/>
    <w:rsid w:val="00336AE5"/>
    <w:rsid w:val="00343BB1"/>
    <w:rsid w:val="003465C0"/>
    <w:rsid w:val="00353088"/>
    <w:rsid w:val="00362D20"/>
    <w:rsid w:val="00394C48"/>
    <w:rsid w:val="003A64F9"/>
    <w:rsid w:val="003C227D"/>
    <w:rsid w:val="003F3C42"/>
    <w:rsid w:val="004077BE"/>
    <w:rsid w:val="00411125"/>
    <w:rsid w:val="004155C7"/>
    <w:rsid w:val="004179FB"/>
    <w:rsid w:val="00421475"/>
    <w:rsid w:val="00464AE6"/>
    <w:rsid w:val="00494518"/>
    <w:rsid w:val="004C194B"/>
    <w:rsid w:val="004D6815"/>
    <w:rsid w:val="004F2346"/>
    <w:rsid w:val="005052F8"/>
    <w:rsid w:val="00511CA3"/>
    <w:rsid w:val="00563F49"/>
    <w:rsid w:val="005919B1"/>
    <w:rsid w:val="0059240F"/>
    <w:rsid w:val="005B0BC9"/>
    <w:rsid w:val="005B40CF"/>
    <w:rsid w:val="005D2B53"/>
    <w:rsid w:val="005E406B"/>
    <w:rsid w:val="005E4928"/>
    <w:rsid w:val="005E7A47"/>
    <w:rsid w:val="005F2BF0"/>
    <w:rsid w:val="006119D1"/>
    <w:rsid w:val="0061443D"/>
    <w:rsid w:val="006250C4"/>
    <w:rsid w:val="00632D6B"/>
    <w:rsid w:val="00635E60"/>
    <w:rsid w:val="0064246C"/>
    <w:rsid w:val="006432C9"/>
    <w:rsid w:val="00673B3D"/>
    <w:rsid w:val="00681F2B"/>
    <w:rsid w:val="0068598F"/>
    <w:rsid w:val="00686CCA"/>
    <w:rsid w:val="0069312C"/>
    <w:rsid w:val="006A0290"/>
    <w:rsid w:val="006A0B8A"/>
    <w:rsid w:val="006C70C3"/>
    <w:rsid w:val="006D14F8"/>
    <w:rsid w:val="006E2504"/>
    <w:rsid w:val="00711361"/>
    <w:rsid w:val="007339EA"/>
    <w:rsid w:val="007503F3"/>
    <w:rsid w:val="007665C4"/>
    <w:rsid w:val="007D6C97"/>
    <w:rsid w:val="007E564F"/>
    <w:rsid w:val="007F3D3D"/>
    <w:rsid w:val="00801C38"/>
    <w:rsid w:val="00806D55"/>
    <w:rsid w:val="008332F7"/>
    <w:rsid w:val="0084558F"/>
    <w:rsid w:val="0084603D"/>
    <w:rsid w:val="00851D12"/>
    <w:rsid w:val="008540C4"/>
    <w:rsid w:val="00882B0B"/>
    <w:rsid w:val="008A1C10"/>
    <w:rsid w:val="008A25DA"/>
    <w:rsid w:val="008A4CD0"/>
    <w:rsid w:val="008B6523"/>
    <w:rsid w:val="008C745F"/>
    <w:rsid w:val="008D0F66"/>
    <w:rsid w:val="008E2920"/>
    <w:rsid w:val="008F5A26"/>
    <w:rsid w:val="008F699D"/>
    <w:rsid w:val="00971F2A"/>
    <w:rsid w:val="00980349"/>
    <w:rsid w:val="0099632A"/>
    <w:rsid w:val="00997026"/>
    <w:rsid w:val="009A18B2"/>
    <w:rsid w:val="009B7C96"/>
    <w:rsid w:val="009C1E18"/>
    <w:rsid w:val="009D35C8"/>
    <w:rsid w:val="009D3760"/>
    <w:rsid w:val="009E5EDF"/>
    <w:rsid w:val="009F3CB2"/>
    <w:rsid w:val="009F6015"/>
    <w:rsid w:val="00A2003F"/>
    <w:rsid w:val="00A42CBF"/>
    <w:rsid w:val="00A43918"/>
    <w:rsid w:val="00A5751A"/>
    <w:rsid w:val="00A63444"/>
    <w:rsid w:val="00AA4747"/>
    <w:rsid w:val="00AE07BD"/>
    <w:rsid w:val="00AE4500"/>
    <w:rsid w:val="00AF439C"/>
    <w:rsid w:val="00B13FED"/>
    <w:rsid w:val="00B223BA"/>
    <w:rsid w:val="00B6464D"/>
    <w:rsid w:val="00B65C4A"/>
    <w:rsid w:val="00BD77B6"/>
    <w:rsid w:val="00C608DB"/>
    <w:rsid w:val="00CD0902"/>
    <w:rsid w:val="00CE3232"/>
    <w:rsid w:val="00CF797A"/>
    <w:rsid w:val="00D21E5F"/>
    <w:rsid w:val="00D32D16"/>
    <w:rsid w:val="00D334E6"/>
    <w:rsid w:val="00D67209"/>
    <w:rsid w:val="00D851B6"/>
    <w:rsid w:val="00DD7D35"/>
    <w:rsid w:val="00DE4286"/>
    <w:rsid w:val="00DF254E"/>
    <w:rsid w:val="00E113A6"/>
    <w:rsid w:val="00E31A86"/>
    <w:rsid w:val="00E47464"/>
    <w:rsid w:val="00E61AA0"/>
    <w:rsid w:val="00E9130E"/>
    <w:rsid w:val="00E95DE4"/>
    <w:rsid w:val="00EA35A9"/>
    <w:rsid w:val="00EA55D6"/>
    <w:rsid w:val="00EB05DE"/>
    <w:rsid w:val="00EB5FF6"/>
    <w:rsid w:val="00ED0198"/>
    <w:rsid w:val="00ED65C8"/>
    <w:rsid w:val="00EF1C49"/>
    <w:rsid w:val="00EF7365"/>
    <w:rsid w:val="00F000F9"/>
    <w:rsid w:val="00F1219F"/>
    <w:rsid w:val="00F75B5E"/>
    <w:rsid w:val="00FC1700"/>
    <w:rsid w:val="00FC1CCF"/>
    <w:rsid w:val="00FD675D"/>
    <w:rsid w:val="00FE6AE7"/>
    <w:rsid w:val="00FF3D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2"/>
    <o:shapelayout v:ext="edit">
      <o:idmap v:ext="edit" data="1"/>
    </o:shapelayout>
  </w:shapeDefaults>
  <w:decimalSymbol w:val=","/>
  <w:listSeparator w:val=";"/>
  <w14:docId w14:val="189B5F86"/>
  <w15:docId w15:val="{33353C61-B4D8-48BB-8735-5D3D80920A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E95DE4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8540C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8540C4"/>
  </w:style>
  <w:style w:type="paragraph" w:styleId="Fuzeile">
    <w:name w:val="footer"/>
    <w:basedOn w:val="Standard"/>
    <w:link w:val="FuzeileZchn"/>
    <w:uiPriority w:val="99"/>
    <w:unhideWhenUsed/>
    <w:rsid w:val="008540C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8540C4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A0B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A0B8A"/>
    <w:rPr>
      <w:rFonts w:ascii="Tahoma" w:hAnsi="Tahoma" w:cs="Tahoma"/>
      <w:sz w:val="16"/>
      <w:szCs w:val="16"/>
    </w:rPr>
  </w:style>
  <w:style w:type="paragraph" w:styleId="KeinLeerraum">
    <w:name w:val="No Spacing"/>
    <w:link w:val="KeinLeerraumZchn"/>
    <w:uiPriority w:val="1"/>
    <w:qFormat/>
    <w:rsid w:val="003F3C42"/>
    <w:pPr>
      <w:spacing w:after="0" w:line="240" w:lineRule="auto"/>
    </w:pPr>
    <w:rPr>
      <w:rFonts w:eastAsiaTheme="minorEastAsia"/>
      <w:lang w:val="de-DE"/>
    </w:rPr>
  </w:style>
  <w:style w:type="character" w:customStyle="1" w:styleId="KeinLeerraumZchn">
    <w:name w:val="Kein Leerraum Zchn"/>
    <w:basedOn w:val="Absatz-Standardschriftart"/>
    <w:link w:val="KeinLeerraum"/>
    <w:uiPriority w:val="1"/>
    <w:rsid w:val="003F3C42"/>
    <w:rPr>
      <w:rFonts w:eastAsiaTheme="minorEastAsia"/>
      <w:lang w:val="de-DE"/>
    </w:rPr>
  </w:style>
  <w:style w:type="paragraph" w:customStyle="1" w:styleId="Lauftext">
    <w:name w:val="Lauftext"/>
    <w:basedOn w:val="Standard"/>
    <w:uiPriority w:val="99"/>
    <w:rsid w:val="00310D7D"/>
    <w:pPr>
      <w:autoSpaceDE w:val="0"/>
      <w:autoSpaceDN w:val="0"/>
      <w:adjustRightInd w:val="0"/>
      <w:spacing w:after="0" w:line="220" w:lineRule="atLeast"/>
      <w:jc w:val="both"/>
      <w:textAlignment w:val="center"/>
    </w:pPr>
    <w:rPr>
      <w:rFonts w:ascii="Verdana" w:hAnsi="Verdana" w:cs="Verdana"/>
      <w:color w:val="000000"/>
      <w:sz w:val="15"/>
      <w:szCs w:val="15"/>
    </w:rPr>
  </w:style>
  <w:style w:type="paragraph" w:styleId="Untertitel">
    <w:name w:val="Subtitle"/>
    <w:basedOn w:val="Lauftext"/>
    <w:link w:val="UntertitelZchn"/>
    <w:uiPriority w:val="99"/>
    <w:qFormat/>
    <w:rsid w:val="00310D7D"/>
    <w:rPr>
      <w:rFonts w:ascii="Verdana-Bold" w:hAnsi="Verdana-Bold" w:cs="Verdana-Bold"/>
      <w:b/>
      <w:bCs/>
    </w:rPr>
  </w:style>
  <w:style w:type="character" w:customStyle="1" w:styleId="UntertitelZchn">
    <w:name w:val="Untertitel Zchn"/>
    <w:basedOn w:val="Absatz-Standardschriftart"/>
    <w:link w:val="Untertitel"/>
    <w:uiPriority w:val="99"/>
    <w:rsid w:val="00310D7D"/>
    <w:rPr>
      <w:rFonts w:ascii="Verdana-Bold" w:hAnsi="Verdana-Bold" w:cs="Verdana-Bold"/>
      <w:b/>
      <w:bCs/>
      <w:color w:val="000000"/>
      <w:sz w:val="15"/>
      <w:szCs w:val="15"/>
    </w:rPr>
  </w:style>
  <w:style w:type="paragraph" w:customStyle="1" w:styleId="WSCLauftext">
    <w:name w:val="WSC_Lauftext"/>
    <w:autoRedefine/>
    <w:qFormat/>
    <w:rsid w:val="00D21E5F"/>
    <w:pPr>
      <w:spacing w:after="0"/>
    </w:pPr>
    <w:rPr>
      <w:rFonts w:ascii="Verdana" w:hAnsi="Verdana" w:cs="Verdana"/>
      <w:sz w:val="15"/>
      <w:szCs w:val="15"/>
    </w:rPr>
  </w:style>
  <w:style w:type="paragraph" w:customStyle="1" w:styleId="WSCHeadline">
    <w:name w:val="WSC_Headline"/>
    <w:basedOn w:val="WSCLauftext"/>
    <w:qFormat/>
    <w:rsid w:val="00D21E5F"/>
    <w:pPr>
      <w:spacing w:line="320" w:lineRule="exact"/>
    </w:pPr>
    <w:rPr>
      <w:color w:val="E6140A"/>
      <w:sz w:val="24"/>
      <w:szCs w:val="24"/>
    </w:rPr>
  </w:style>
  <w:style w:type="paragraph" w:styleId="Titel">
    <w:name w:val="Title"/>
    <w:basedOn w:val="Untertitel"/>
    <w:link w:val="TitelZchn"/>
    <w:uiPriority w:val="99"/>
    <w:qFormat/>
    <w:rsid w:val="003465C0"/>
    <w:pPr>
      <w:spacing w:line="320" w:lineRule="atLeast"/>
    </w:pPr>
    <w:rPr>
      <w:rFonts w:ascii="Verdana" w:hAnsi="Verdana" w:cs="Verdana"/>
      <w:color w:val="D70928"/>
      <w:sz w:val="24"/>
      <w:szCs w:val="24"/>
    </w:rPr>
  </w:style>
  <w:style w:type="character" w:customStyle="1" w:styleId="TitelZchn">
    <w:name w:val="Titel Zchn"/>
    <w:basedOn w:val="Absatz-Standardschriftart"/>
    <w:link w:val="Titel"/>
    <w:uiPriority w:val="99"/>
    <w:rsid w:val="003465C0"/>
    <w:rPr>
      <w:rFonts w:ascii="Verdana" w:hAnsi="Verdana" w:cs="Verdana"/>
      <w:b/>
      <w:bCs/>
      <w:color w:val="D70928"/>
      <w:sz w:val="24"/>
      <w:szCs w:val="24"/>
    </w:rPr>
  </w:style>
  <w:style w:type="table" w:styleId="Tabellenraster">
    <w:name w:val="Table Grid"/>
    <w:basedOn w:val="NormaleTabelle"/>
    <w:uiPriority w:val="59"/>
    <w:rsid w:val="003465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KeinAbsatzformat">
    <w:name w:val="[Kein Absatzformat]"/>
    <w:rsid w:val="00154697"/>
    <w:pPr>
      <w:autoSpaceDE w:val="0"/>
      <w:autoSpaceDN w:val="0"/>
      <w:adjustRightInd w:val="0"/>
      <w:spacing w:after="0" w:line="288" w:lineRule="auto"/>
      <w:textAlignment w:val="center"/>
    </w:pPr>
    <w:rPr>
      <w:rFonts w:ascii="Verdana" w:hAnsi="Verdana" w:cs="Verdana"/>
      <w:color w:val="000000"/>
      <w:sz w:val="24"/>
      <w:szCs w:val="24"/>
      <w:lang w:val="en-GB"/>
    </w:rPr>
  </w:style>
  <w:style w:type="table" w:customStyle="1" w:styleId="Tabellenraster1">
    <w:name w:val="Tabellenraster1"/>
    <w:basedOn w:val="NormaleTabelle"/>
    <w:next w:val="Tabellenraster"/>
    <w:uiPriority w:val="59"/>
    <w:rsid w:val="00FC1C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Standard"/>
    <w:uiPriority w:val="99"/>
    <w:unhideWhenUsed/>
    <w:rsid w:val="009970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CH"/>
    </w:rPr>
  </w:style>
  <w:style w:type="character" w:styleId="Fett">
    <w:name w:val="Strong"/>
    <w:basedOn w:val="Absatz-Standardschriftart"/>
    <w:uiPriority w:val="22"/>
    <w:qFormat/>
    <w:rsid w:val="0099702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6844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20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12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09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71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19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63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876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G"/><Relationship Id="rId39" Type="http://schemas.openxmlformats.org/officeDocument/2006/relationships/image" Target="media/image31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oter" Target="footer1.xml"/><Relationship Id="rId42" Type="http://schemas.openxmlformats.org/officeDocument/2006/relationships/image" Target="media/image34.png"/><Relationship Id="rId47" Type="http://schemas.microsoft.com/office/2007/relationships/hdphoto" Target="media/hdphoto1.wdp"/><Relationship Id="rId50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eg"/><Relationship Id="rId33" Type="http://schemas.openxmlformats.org/officeDocument/2006/relationships/header" Target="header2.xml"/><Relationship Id="rId38" Type="http://schemas.openxmlformats.org/officeDocument/2006/relationships/image" Target="media/image30.jpg"/><Relationship Id="rId46" Type="http://schemas.openxmlformats.org/officeDocument/2006/relationships/image" Target="media/image38.pn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header" Target="header1.xml"/><Relationship Id="rId37" Type="http://schemas.openxmlformats.org/officeDocument/2006/relationships/footer" Target="footer3.xml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G"/><Relationship Id="rId28" Type="http://schemas.openxmlformats.org/officeDocument/2006/relationships/image" Target="media/image22.jpeg"/><Relationship Id="rId36" Type="http://schemas.openxmlformats.org/officeDocument/2006/relationships/header" Target="header3.xml"/><Relationship Id="rId49" Type="http://schemas.openxmlformats.org/officeDocument/2006/relationships/image" Target="media/image39.jpg"/><Relationship Id="rId10" Type="http://schemas.openxmlformats.org/officeDocument/2006/relationships/image" Target="media/image4.jpg"/><Relationship Id="rId19" Type="http://schemas.openxmlformats.org/officeDocument/2006/relationships/image" Target="media/image13.jpeg"/><Relationship Id="rId31" Type="http://schemas.openxmlformats.org/officeDocument/2006/relationships/image" Target="media/image25.jpg"/><Relationship Id="rId44" Type="http://schemas.openxmlformats.org/officeDocument/2006/relationships/image" Target="media/image36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png"/><Relationship Id="rId30" Type="http://schemas.openxmlformats.org/officeDocument/2006/relationships/image" Target="media/image24.jpg"/><Relationship Id="rId35" Type="http://schemas.openxmlformats.org/officeDocument/2006/relationships/footer" Target="footer2.xml"/><Relationship Id="rId43" Type="http://schemas.openxmlformats.org/officeDocument/2006/relationships/image" Target="media/image35.png"/><Relationship Id="rId48" Type="http://schemas.openxmlformats.org/officeDocument/2006/relationships/image" Target="media/image26.png"/><Relationship Id="rId8" Type="http://schemas.openxmlformats.org/officeDocument/2006/relationships/image" Target="media/image2.jpg"/><Relationship Id="rId51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8.jpeg"/><Relationship Id="rId2" Type="http://schemas.openxmlformats.org/officeDocument/2006/relationships/image" Target="media/image27.jpg"/><Relationship Id="rId1" Type="http://schemas.openxmlformats.org/officeDocument/2006/relationships/image" Target="media/image26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27.jpg"/><Relationship Id="rId2" Type="http://schemas.openxmlformats.org/officeDocument/2006/relationships/image" Target="media/image28.jpeg"/><Relationship Id="rId1" Type="http://schemas.openxmlformats.org/officeDocument/2006/relationships/image" Target="media/image26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28.jpeg"/><Relationship Id="rId2" Type="http://schemas.openxmlformats.org/officeDocument/2006/relationships/image" Target="media/image27.jpg"/><Relationship Id="rId1" Type="http://schemas.openxmlformats.org/officeDocument/2006/relationships/image" Target="media/image2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rdit\AppData\Local\Temp\Temp1_04_Matchprogramm.zip\Word\HSC_Matchprogramm_A5_2019_D.dotx" TargetMode="Externa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B50CBE5-EB5A-4C68-A35C-4FCE934C52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HSC_Matchprogramm_A5_2019_D.dotx</Template>
  <TotalTime>0</TotalTime>
  <Pages>10</Pages>
  <Words>169</Words>
  <Characters>1066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Schlussseite</vt:lpstr>
    </vt:vector>
  </TitlesOfParts>
  <Company>m.a.d.</Company>
  <LinksUpToDate>false</LinksUpToDate>
  <CharactersWithSpaces>1233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Schlussseite</dc:title>
  <dc:subject/>
  <dc:creator>ardit</dc:creator>
  <cp:keywords/>
  <dc:description/>
  <cp:lastModifiedBy>ardit</cp:lastModifiedBy>
  <cp:revision>7</cp:revision>
  <cp:lastPrinted>2019-08-16T01:02:00Z</cp:lastPrinted>
  <dcterms:created xsi:type="dcterms:W3CDTF">2019-08-16T00:41:00Z</dcterms:created>
  <dcterms:modified xsi:type="dcterms:W3CDTF">2019-08-18T22:53:00Z</dcterms:modified>
</cp:coreProperties>
</file>