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54930" w14:textId="5BE6D8CC" w:rsidR="001C13A7" w:rsidRPr="008332F7" w:rsidRDefault="00813A41" w:rsidP="008332F7">
      <w:pPr>
        <w:spacing w:line="240" w:lineRule="auto"/>
        <w:jc w:val="right"/>
        <w:rPr>
          <w:rFonts w:ascii="Verdana" w:hAnsi="Verdana"/>
          <w:b/>
          <w:color w:val="FFFFFF" w:themeColor="background1"/>
          <w:sz w:val="28"/>
          <w:szCs w:val="28"/>
          <w:lang w:val="de-DE"/>
        </w:rPr>
      </w:pPr>
      <w:r>
        <w:rPr>
          <w:rFonts w:ascii="Verdana" w:hAnsi="Verdana"/>
          <w:b/>
          <w:noProof/>
          <w:color w:val="FFFFFF" w:themeColor="background1"/>
          <w:sz w:val="28"/>
          <w:szCs w:val="28"/>
          <w:lang w:val="de-DE"/>
        </w:rPr>
        <mc:AlternateContent>
          <mc:Choice Requires="wps">
            <w:drawing>
              <wp:anchor distT="0" distB="0" distL="114300" distR="114300" simplePos="0" relativeHeight="251787264" behindDoc="0" locked="0" layoutInCell="1" allowOverlap="1" wp14:anchorId="66D44395" wp14:editId="0A39622B">
                <wp:simplePos x="0" y="0"/>
                <wp:positionH relativeFrom="column">
                  <wp:posOffset>-360046</wp:posOffset>
                </wp:positionH>
                <wp:positionV relativeFrom="paragraph">
                  <wp:posOffset>-1671955</wp:posOffset>
                </wp:positionV>
                <wp:extent cx="5362575" cy="952500"/>
                <wp:effectExtent l="0" t="0" r="28575" b="19050"/>
                <wp:wrapNone/>
                <wp:docPr id="237" name="Textfeld 237"/>
                <wp:cNvGraphicFramePr/>
                <a:graphic xmlns:a="http://schemas.openxmlformats.org/drawingml/2006/main">
                  <a:graphicData uri="http://schemas.microsoft.com/office/word/2010/wordprocessingShape">
                    <wps:wsp>
                      <wps:cNvSpPr txBox="1"/>
                      <wps:spPr>
                        <a:xfrm>
                          <a:off x="0" y="0"/>
                          <a:ext cx="5362575" cy="952500"/>
                        </a:xfrm>
                        <a:prstGeom prst="rect">
                          <a:avLst/>
                        </a:prstGeom>
                        <a:solidFill>
                          <a:sysClr val="windowText" lastClr="000000"/>
                        </a:solidFill>
                        <a:ln w="6350">
                          <a:solidFill>
                            <a:prstClr val="black"/>
                          </a:solidFill>
                        </a:ln>
                      </wps:spPr>
                      <wps:txbx>
                        <w:txbxContent>
                          <w:p w14:paraId="15703037" w14:textId="77777777" w:rsidR="00130C45" w:rsidRDefault="00130C45" w:rsidP="00130C45">
                            <w:pPr>
                              <w:rPr>
                                <w:noProof/>
                              </w:rPr>
                            </w:pPr>
                            <w:r w:rsidRPr="00130C45">
                              <w:rPr>
                                <w:noProof/>
                              </w:rPr>
                              <w:t xml:space="preserve">         </w:t>
                            </w:r>
                          </w:p>
                          <w:p w14:paraId="0BF65EC3" w14:textId="00395EA8" w:rsidR="00130C45" w:rsidRPr="00A875EE" w:rsidRDefault="00130C45" w:rsidP="00130C45">
                            <w:pPr>
                              <w:jc w:val="center"/>
                              <w:rPr>
                                <w:rFonts w:ascii="Arial" w:hAnsi="Arial" w:cs="Arial"/>
                                <w:sz w:val="48"/>
                                <w:szCs w:val="48"/>
                              </w:rPr>
                            </w:pPr>
                            <w:r w:rsidRPr="00A875EE">
                              <w:rPr>
                                <w:rFonts w:ascii="Arial" w:hAnsi="Arial" w:cs="Arial"/>
                                <w:noProof/>
                                <w:sz w:val="48"/>
                                <w:szCs w:val="4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44395" id="_x0000_t202" coordsize="21600,21600" o:spt="202" path="m,l,21600r21600,l21600,xe">
                <v:stroke joinstyle="miter"/>
                <v:path gradientshapeok="t" o:connecttype="rect"/>
              </v:shapetype>
              <v:shape id="Textfeld 237" o:spid="_x0000_s1026" type="#_x0000_t202" style="position:absolute;left:0;text-align:left;margin-left:-28.35pt;margin-top:-131.65pt;width:422.25pt;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" fillcolor="windowText" strokeweight=".5pt">
                <v:textbox>
                  <w:txbxContent>
                    <w:p w14:paraId="15703037" w14:textId="77777777" w:rsidR="00130C45" w:rsidRDefault="00130C45" w:rsidP="00130C45">
                      <w:pPr>
                        <w:rPr>
                          <w:noProof/>
                        </w:rPr>
                      </w:pPr>
                      <w:r w:rsidRPr="00130C45">
                        <w:rPr>
                          <w:noProof/>
                        </w:rPr>
                        <w:t xml:space="preserve">         </w:t>
                      </w:r>
                    </w:p>
                    <w:p w14:paraId="0BF65EC3" w14:textId="00395EA8" w:rsidR="00130C45" w:rsidRPr="00A875EE" w:rsidRDefault="00130C45" w:rsidP="00130C45">
                      <w:pPr>
                        <w:jc w:val="center"/>
                        <w:rPr>
                          <w:rFonts w:ascii="Arial" w:hAnsi="Arial" w:cs="Arial"/>
                          <w:sz w:val="48"/>
                          <w:szCs w:val="48"/>
                        </w:rPr>
                      </w:pPr>
                      <w:r w:rsidRPr="00A875EE">
                        <w:rPr>
                          <w:rFonts w:ascii="Arial" w:hAnsi="Arial" w:cs="Arial"/>
                          <w:noProof/>
                          <w:sz w:val="48"/>
                          <w:szCs w:val="48"/>
                        </w:rPr>
                        <w:t>2019</w:t>
                      </w:r>
                    </w:p>
                  </w:txbxContent>
                </v:textbox>
              </v:shape>
            </w:pict>
          </mc:Fallback>
        </mc:AlternateContent>
      </w:r>
      <w:r w:rsidR="00A875EE">
        <w:rPr>
          <w:noProof/>
        </w:rPr>
        <w:drawing>
          <wp:anchor distT="0" distB="0" distL="114300" distR="114300" simplePos="0" relativeHeight="251795456" behindDoc="0" locked="0" layoutInCell="1" allowOverlap="1" wp14:anchorId="13C994AA" wp14:editId="5C915BE3">
            <wp:simplePos x="0" y="0"/>
            <wp:positionH relativeFrom="rightMargin">
              <wp:posOffset>-6934835</wp:posOffset>
            </wp:positionH>
            <wp:positionV relativeFrom="paragraph">
              <wp:posOffset>61595</wp:posOffset>
            </wp:positionV>
            <wp:extent cx="4171950" cy="4171950"/>
            <wp:effectExtent l="38100" t="57150" r="38100" b="5715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 logo neu1.jpg"/>
                    <pic:cNvPicPr/>
                  </pic:nvPicPr>
                  <pic:blipFill>
                    <a:blip r:embed="rId8"/>
                    <a:stretch>
                      <a:fillRect/>
                    </a:stretch>
                  </pic:blipFill>
                  <pic:spPr>
                    <a:xfrm>
                      <a:off x="0" y="0"/>
                      <a:ext cx="4171950" cy="4171950"/>
                    </a:xfrm>
                    <a:prstGeom prst="ellipse">
                      <a:avLst/>
                    </a:prstGeom>
                    <a:ln w="63500" cap="rnd">
                      <a:noFill/>
                    </a:ln>
                    <a:effectLst/>
                    <a:scene3d>
                      <a:camera prst="orthographicFront">
                        <a:rot lat="0" lon="0" rev="0"/>
                      </a:camera>
                      <a:lightRig rig="chilly" dir="t">
                        <a:rot lat="0" lon="0" rev="18480000"/>
                      </a:lightRig>
                    </a:scene3d>
                    <a:sp3d prstMaterial="clear">
                      <a:bevelT h="63500"/>
                    </a:sp3d>
                  </pic:spPr>
                </pic:pic>
              </a:graphicData>
            </a:graphic>
            <wp14:sizeRelH relativeFrom="page">
              <wp14:pctWidth>0</wp14:pctWidth>
            </wp14:sizeRelH>
            <wp14:sizeRelV relativeFrom="page">
              <wp14:pctHeight>0</wp14:pctHeight>
            </wp14:sizeRelV>
          </wp:anchor>
        </w:drawing>
      </w:r>
      <w:r w:rsidR="00BE77C5">
        <w:rPr>
          <w:rFonts w:ascii="Verdana" w:hAnsi="Verdana"/>
          <w:b/>
          <w:noProof/>
          <w:color w:val="FFFFFF" w:themeColor="background1"/>
          <w:sz w:val="28"/>
          <w:szCs w:val="28"/>
          <w:lang w:val="de-DE"/>
        </w:rPr>
        <mc:AlternateContent>
          <mc:Choice Requires="wps">
            <w:drawing>
              <wp:anchor distT="0" distB="0" distL="114300" distR="114300" simplePos="0" relativeHeight="251781120" behindDoc="0" locked="0" layoutInCell="1" allowOverlap="1" wp14:anchorId="7D23EC27" wp14:editId="76AA7125">
                <wp:simplePos x="0" y="0"/>
                <wp:positionH relativeFrom="column">
                  <wp:posOffset>-360045</wp:posOffset>
                </wp:positionH>
                <wp:positionV relativeFrom="paragraph">
                  <wp:posOffset>-1671955</wp:posOffset>
                </wp:positionV>
                <wp:extent cx="5410200" cy="7600950"/>
                <wp:effectExtent l="0" t="0" r="19050" b="19050"/>
                <wp:wrapNone/>
                <wp:docPr id="23" name="Textfeld 23"/>
                <wp:cNvGraphicFramePr/>
                <a:graphic xmlns:a="http://schemas.openxmlformats.org/drawingml/2006/main">
                  <a:graphicData uri="http://schemas.microsoft.com/office/word/2010/wordprocessingShape">
                    <wps:wsp>
                      <wps:cNvSpPr txBox="1"/>
                      <wps:spPr>
                        <a:xfrm>
                          <a:off x="0" y="0"/>
                          <a:ext cx="5410200" cy="7600950"/>
                        </a:xfrm>
                        <a:prstGeom prst="rect">
                          <a:avLst/>
                        </a:prstGeom>
                        <a:solidFill>
                          <a:srgbClr val="FF0000"/>
                        </a:solidFill>
                        <a:ln w="6350">
                          <a:solidFill>
                            <a:prstClr val="black"/>
                          </a:solidFill>
                        </a:ln>
                      </wps:spPr>
                      <wps:txbx>
                        <w:txbxContent>
                          <w:p w14:paraId="49DC7B0E" w14:textId="3705CFF4" w:rsidR="00B02289" w:rsidRDefault="00CB4376">
                            <w:r>
                              <w:rPr>
                                <w:noProof/>
                              </w:rPr>
                              <w:drawing>
                                <wp:inline distT="0" distB="0" distL="0" distR="0" wp14:anchorId="0296D4EA" wp14:editId="6F72C93B">
                                  <wp:extent cx="581025" cy="571500"/>
                                  <wp:effectExtent l="57150" t="38100" r="47625" b="38100"/>
                                  <wp:docPr id="242" name="Grafik 242"/>
                                  <wp:cNvGraphicFramePr/>
                                  <a:graphic xmlns:a="http://schemas.openxmlformats.org/drawingml/2006/main">
                                    <a:graphicData uri="http://schemas.openxmlformats.org/drawingml/2006/picture">
                                      <pic:pic xmlns:pic="http://schemas.openxmlformats.org/drawingml/2006/picture">
                                        <pic:nvPicPr>
                                          <pic:cNvPr id="217" name="Grafik 217"/>
                                          <pic:cNvPicPr/>
                                        </pic:nvPicPr>
                                        <pic:blipFill>
                                          <a:blip r:embed="rId8"/>
                                          <a:stretch>
                                            <a:fillRect/>
                                          </a:stretch>
                                        </pic:blipFill>
                                        <pic:spPr>
                                          <a:xfrm>
                                            <a:off x="0" y="0"/>
                                            <a:ext cx="581025" cy="57150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sidR="00313847" w:rsidRPr="00313847">
                              <w:rPr>
                                <w:noProof/>
                              </w:rPr>
                              <w:drawing>
                                <wp:inline distT="0" distB="0" distL="0" distR="0" wp14:anchorId="13A7AFE7" wp14:editId="0A068415">
                                  <wp:extent cx="1724025" cy="2571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EC27" id="Textfeld 23" o:spid="_x0000_s1027" type="#_x0000_t202" style="position:absolute;left:0;text-align:left;margin-left:-28.35pt;margin-top:-131.65pt;width:426pt;height:59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" fillcolor="red" strokeweight=".5pt">
                <v:textbox>
                  <w:txbxContent>
                    <w:p w14:paraId="49DC7B0E" w14:textId="3705CFF4" w:rsidR="00B02289" w:rsidRDefault="00CB4376">
                      <w:r>
                        <w:rPr>
                          <w:noProof/>
                        </w:rPr>
                        <w:drawing>
                          <wp:inline distT="0" distB="0" distL="0" distR="0" wp14:anchorId="0296D4EA" wp14:editId="6F72C93B">
                            <wp:extent cx="581025" cy="571500"/>
                            <wp:effectExtent l="57150" t="38100" r="47625" b="38100"/>
                            <wp:docPr id="242" name="Grafik 242"/>
                            <wp:cNvGraphicFramePr/>
                            <a:graphic xmlns:a="http://schemas.openxmlformats.org/drawingml/2006/main">
                              <a:graphicData uri="http://schemas.openxmlformats.org/drawingml/2006/picture">
                                <pic:pic xmlns:pic="http://schemas.openxmlformats.org/drawingml/2006/picture">
                                  <pic:nvPicPr>
                                    <pic:cNvPr id="217" name="Grafik 217"/>
                                    <pic:cNvPicPr/>
                                  </pic:nvPicPr>
                                  <pic:blipFill>
                                    <a:blip r:embed="rId10"/>
                                    <a:stretch>
                                      <a:fillRect/>
                                    </a:stretch>
                                  </pic:blipFill>
                                  <pic:spPr>
                                    <a:xfrm>
                                      <a:off x="0" y="0"/>
                                      <a:ext cx="581025" cy="57150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inline>
                        </w:drawing>
                      </w:r>
                      <w:r w:rsidR="00313847" w:rsidRPr="00313847">
                        <w:rPr>
                          <w:noProof/>
                        </w:rPr>
                        <w:drawing>
                          <wp:inline distT="0" distB="0" distL="0" distR="0" wp14:anchorId="13A7AFE7" wp14:editId="0A068415">
                            <wp:extent cx="1724025" cy="2571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p>
                  </w:txbxContent>
                </v:textbox>
              </v:shape>
            </w:pict>
          </mc:Fallback>
        </mc:AlternateContent>
      </w:r>
    </w:p>
    <w:p w14:paraId="5D95A4F5" w14:textId="4B890B09" w:rsidR="001C13A7" w:rsidRDefault="00591602">
      <w:r>
        <w:rPr>
          <w:rFonts w:ascii="Verdana" w:hAnsi="Verdana"/>
          <w:b/>
          <w:noProof/>
          <w:color w:val="FFFFFF" w:themeColor="background1"/>
          <w:sz w:val="28"/>
          <w:szCs w:val="28"/>
          <w:lang w:val="de-DE"/>
        </w:rPr>
        <mc:AlternateContent>
          <mc:Choice Requires="wps">
            <w:drawing>
              <wp:anchor distT="0" distB="0" distL="114300" distR="114300" simplePos="0" relativeHeight="251783168" behindDoc="0" locked="0" layoutInCell="1" allowOverlap="1" wp14:anchorId="012CBB37" wp14:editId="49B20E06">
                <wp:simplePos x="0" y="0"/>
                <wp:positionH relativeFrom="column">
                  <wp:posOffset>1649730</wp:posOffset>
                </wp:positionH>
                <wp:positionV relativeFrom="paragraph">
                  <wp:posOffset>4070985</wp:posOffset>
                </wp:positionV>
                <wp:extent cx="3038475" cy="4191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3038475" cy="419100"/>
                        </a:xfrm>
                        <a:prstGeom prst="rect">
                          <a:avLst/>
                        </a:prstGeom>
                        <a:noFill/>
                        <a:ln w="6350">
                          <a:noFill/>
                        </a:ln>
                      </wps:spPr>
                      <wps:txbx>
                        <w:txbxContent>
                          <w:p w14:paraId="6CA145D8" w14:textId="77777777" w:rsidR="00130C45" w:rsidRPr="00A875EE" w:rsidRDefault="00130C45" w:rsidP="00130C45">
                            <w:pPr>
                              <w:jc w:val="center"/>
                              <w:rPr>
                                <w:rFonts w:ascii="Arial" w:hAnsi="Arial" w:cs="Arial"/>
                                <w:noProof/>
                                <w:sz w:val="40"/>
                                <w:szCs w:val="40"/>
                              </w:rPr>
                            </w:pPr>
                            <w:r w:rsidRPr="00A875EE">
                              <w:rPr>
                                <w:rFonts w:ascii="Arial" w:hAnsi="Arial" w:cs="Arial"/>
                                <w:color w:val="FFFFFF" w:themeColor="background1"/>
                                <w:sz w:val="40"/>
                                <w:szCs w:val="40"/>
                              </w:rPr>
                              <w:t>SPONSORENDOSSIER</w:t>
                            </w:r>
                          </w:p>
                          <w:p w14:paraId="09F901ED" w14:textId="77777777" w:rsidR="00130C45" w:rsidRPr="00BE77C5" w:rsidRDefault="00130C45" w:rsidP="00BE77C5">
                            <w:pPr>
                              <w:jc w:val="center"/>
                              <w:rPr>
                                <w:rFonts w:ascii="Arial" w:hAnsi="Arial" w:cs="Arial"/>
                                <w:color w:val="FFFFFF" w:themeColor="background1"/>
                                <w:sz w:val="48"/>
                                <w:szCs w:val="48"/>
                              </w:rPr>
                            </w:pPr>
                          </w:p>
                          <w:p w14:paraId="391A432E" w14:textId="77777777" w:rsidR="00BE77C5" w:rsidRDefault="00BE7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CBB37" id="_x0000_t202" coordsize="21600,21600" o:spt="202" path="m,l,21600r21600,l21600,xe">
                <v:stroke joinstyle="miter"/>
                <v:path gradientshapeok="t" o:connecttype="rect"/>
              </v:shapetype>
              <v:shape id="Textfeld 230" o:spid="_x0000_s1028" type="#_x0000_t202" style="position:absolute;margin-left:129.9pt;margin-top:320.55pt;width:239.25pt;height: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" filled="f" stroked="f" strokeweight=".5pt">
                <v:textbox>
                  <w:txbxContent>
                    <w:p w14:paraId="6CA145D8" w14:textId="77777777" w:rsidR="00130C45" w:rsidRPr="00A875EE" w:rsidRDefault="00130C45" w:rsidP="00130C45">
                      <w:pPr>
                        <w:jc w:val="center"/>
                        <w:rPr>
                          <w:rFonts w:ascii="Arial" w:hAnsi="Arial" w:cs="Arial"/>
                          <w:noProof/>
                          <w:sz w:val="40"/>
                          <w:szCs w:val="40"/>
                        </w:rPr>
                      </w:pPr>
                      <w:r w:rsidRPr="00A875EE">
                        <w:rPr>
                          <w:rFonts w:ascii="Arial" w:hAnsi="Arial" w:cs="Arial"/>
                          <w:color w:val="FFFFFF" w:themeColor="background1"/>
                          <w:sz w:val="40"/>
                          <w:szCs w:val="40"/>
                        </w:rPr>
                        <w:t>SPONSORENDOSSIER</w:t>
                      </w:r>
                    </w:p>
                    <w:p w14:paraId="09F901ED" w14:textId="77777777" w:rsidR="00130C45" w:rsidRPr="00BE77C5" w:rsidRDefault="00130C45" w:rsidP="00BE77C5">
                      <w:pPr>
                        <w:jc w:val="center"/>
                        <w:rPr>
                          <w:rFonts w:ascii="Arial" w:hAnsi="Arial" w:cs="Arial"/>
                          <w:color w:val="FFFFFF" w:themeColor="background1"/>
                          <w:sz w:val="48"/>
                          <w:szCs w:val="48"/>
                        </w:rPr>
                      </w:pPr>
                    </w:p>
                    <w:p w14:paraId="391A432E" w14:textId="77777777" w:rsidR="00BE77C5" w:rsidRDefault="00BE77C5"/>
                  </w:txbxContent>
                </v:textbox>
              </v:shape>
            </w:pict>
          </mc:Fallback>
        </mc:AlternateContent>
      </w:r>
      <w:r w:rsidR="00813A41">
        <w:rPr>
          <w:rFonts w:ascii="Verdana" w:hAnsi="Verdana"/>
          <w:b/>
          <w:noProof/>
          <w:color w:val="FFFFFF" w:themeColor="background1"/>
          <w:sz w:val="28"/>
          <w:szCs w:val="28"/>
          <w:lang w:val="de-DE"/>
        </w:rPr>
        <mc:AlternateContent>
          <mc:Choice Requires="wps">
            <w:drawing>
              <wp:anchor distT="0" distB="0" distL="114300" distR="114300" simplePos="0" relativeHeight="251784192" behindDoc="0" locked="0" layoutInCell="1" allowOverlap="1" wp14:anchorId="567E8310" wp14:editId="2BE7EEC5">
                <wp:simplePos x="0" y="0"/>
                <wp:positionH relativeFrom="column">
                  <wp:posOffset>-360046</wp:posOffset>
                </wp:positionH>
                <wp:positionV relativeFrom="paragraph">
                  <wp:posOffset>4680585</wp:posOffset>
                </wp:positionV>
                <wp:extent cx="5362575" cy="952500"/>
                <wp:effectExtent l="0" t="0" r="28575" b="19050"/>
                <wp:wrapNone/>
                <wp:docPr id="233" name="Textfeld 233"/>
                <wp:cNvGraphicFramePr/>
                <a:graphic xmlns:a="http://schemas.openxmlformats.org/drawingml/2006/main">
                  <a:graphicData uri="http://schemas.microsoft.com/office/word/2010/wordprocessingShape">
                    <wps:wsp>
                      <wps:cNvSpPr txBox="1"/>
                      <wps:spPr>
                        <a:xfrm>
                          <a:off x="0" y="0"/>
                          <a:ext cx="5362575" cy="952500"/>
                        </a:xfrm>
                        <a:prstGeom prst="rect">
                          <a:avLst/>
                        </a:prstGeom>
                        <a:solidFill>
                          <a:schemeClr val="tx1"/>
                        </a:solidFill>
                        <a:ln w="6350">
                          <a:solidFill>
                            <a:prstClr val="black"/>
                          </a:solidFill>
                        </a:ln>
                      </wps:spPr>
                      <wps:txbx>
                        <w:txbxContent>
                          <w:p w14:paraId="4D35AA86" w14:textId="77777777" w:rsidR="00130C45" w:rsidRPr="009B7973" w:rsidRDefault="00BE77C5" w:rsidP="00BE77C5">
                            <w:pPr>
                              <w:rPr>
                                <w:noProof/>
                                <w:lang w:val="en-GB"/>
                              </w:rPr>
                            </w:pPr>
                            <w:r w:rsidRPr="009B7973">
                              <w:rPr>
                                <w:noProof/>
                                <w:lang w:val="en-GB"/>
                              </w:rPr>
                              <w:t xml:space="preserve">         </w:t>
                            </w:r>
                          </w:p>
                          <w:p w14:paraId="7976E0F7" w14:textId="4461F691" w:rsidR="00BE77C5" w:rsidRPr="002B52F6" w:rsidRDefault="00173D08" w:rsidP="00173D08">
                            <w:pPr>
                              <w:rPr>
                                <w:lang w:val="en-GB"/>
                              </w:rPr>
                            </w:pPr>
                            <w:r w:rsidRPr="002B52F6">
                              <w:rPr>
                                <w:noProof/>
                                <w:lang w:val="en-GB"/>
                              </w:rPr>
                              <w:t xml:space="preserve">       </w:t>
                            </w:r>
                            <w:r w:rsidR="00BE77C5" w:rsidRPr="002B52F6">
                              <w:rPr>
                                <w:noProof/>
                                <w:lang w:val="en-GB"/>
                              </w:rPr>
                              <w:t xml:space="preserve">Postfach 505 </w:t>
                            </w:r>
                            <w:r w:rsidR="002B52F6" w:rsidRPr="002B52F6">
                              <w:rPr>
                                <w:noProof/>
                                <w:lang w:val="en-GB"/>
                              </w:rPr>
                              <w:t>I</w:t>
                            </w:r>
                            <w:r w:rsidRPr="002B52F6">
                              <w:rPr>
                                <w:noProof/>
                                <w:lang w:val="en-GB"/>
                              </w:rPr>
                              <w:t xml:space="preserve"> </w:t>
                            </w:r>
                            <w:r w:rsidR="00BE77C5" w:rsidRPr="002B52F6">
                              <w:rPr>
                                <w:noProof/>
                                <w:lang w:val="en-GB"/>
                              </w:rPr>
                              <w:t xml:space="preserve">4502 Solothurn    </w:t>
                            </w:r>
                            <w:r w:rsidRPr="002B52F6">
                              <w:rPr>
                                <w:noProof/>
                                <w:lang w:val="en-GB"/>
                              </w:rPr>
                              <w:t xml:space="preserve">           </w:t>
                            </w:r>
                            <w:r w:rsidR="00BE77C5" w:rsidRPr="002B52F6">
                              <w:rPr>
                                <w:noProof/>
                                <w:lang w:val="en-GB"/>
                              </w:rPr>
                              <w:t xml:space="preserve">      </w:t>
                            </w:r>
                            <w:r w:rsidR="00130C45" w:rsidRPr="002B52F6">
                              <w:rPr>
                                <w:noProof/>
                                <w:lang w:val="en-GB"/>
                              </w:rPr>
                              <w:t xml:space="preserve">              www.fciliria.ch</w:t>
                            </w:r>
                            <w:r w:rsidR="00BE77C5" w:rsidRPr="002B52F6">
                              <w:rPr>
                                <w:noProof/>
                                <w:lang w:val="en-GB"/>
                              </w:rPr>
                              <w:t xml:space="preserve"> </w:t>
                            </w:r>
                            <w:r w:rsidR="002B52F6">
                              <w:rPr>
                                <w:noProof/>
                                <w:lang w:val="en-GB"/>
                              </w:rPr>
                              <w:t>I</w:t>
                            </w:r>
                            <w:r w:rsidRPr="002B52F6">
                              <w:rPr>
                                <w:noProof/>
                                <w:lang w:val="en-GB"/>
                              </w:rPr>
                              <w:t xml:space="preserve"> </w:t>
                            </w:r>
                            <w:r w:rsidR="00130C45" w:rsidRPr="002B52F6">
                              <w:rPr>
                                <w:noProof/>
                                <w:lang w:val="en-GB"/>
                              </w:rPr>
                              <w:t>info@fciliria.ch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8310" id="Textfeld 233" o:spid="_x0000_s1029" type="#_x0000_t202" style="position:absolute;margin-left:-28.35pt;margin-top:368.55pt;width:422.25pt;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" fillcolor="black [3213]" strokeweight=".5pt">
                <v:textbox>
                  <w:txbxContent>
                    <w:p w14:paraId="4D35AA86" w14:textId="77777777" w:rsidR="00130C45" w:rsidRPr="009B7973" w:rsidRDefault="00BE77C5" w:rsidP="00BE77C5">
                      <w:pPr>
                        <w:rPr>
                          <w:noProof/>
                          <w:lang w:val="en-GB"/>
                        </w:rPr>
                      </w:pPr>
                      <w:r w:rsidRPr="009B7973">
                        <w:rPr>
                          <w:noProof/>
                          <w:lang w:val="en-GB"/>
                        </w:rPr>
                        <w:t xml:space="preserve">         </w:t>
                      </w:r>
                    </w:p>
                    <w:p w14:paraId="7976E0F7" w14:textId="4461F691" w:rsidR="00BE77C5" w:rsidRPr="002B52F6" w:rsidRDefault="00173D08" w:rsidP="00173D08">
                      <w:pPr>
                        <w:rPr>
                          <w:lang w:val="en-GB"/>
                        </w:rPr>
                      </w:pPr>
                      <w:r w:rsidRPr="002B52F6">
                        <w:rPr>
                          <w:noProof/>
                          <w:lang w:val="en-GB"/>
                        </w:rPr>
                        <w:t xml:space="preserve">       </w:t>
                      </w:r>
                      <w:r w:rsidR="00BE77C5" w:rsidRPr="002B52F6">
                        <w:rPr>
                          <w:noProof/>
                          <w:lang w:val="en-GB"/>
                        </w:rPr>
                        <w:t xml:space="preserve">Postfach 505 </w:t>
                      </w:r>
                      <w:r w:rsidR="002B52F6" w:rsidRPr="002B52F6">
                        <w:rPr>
                          <w:noProof/>
                          <w:lang w:val="en-GB"/>
                        </w:rPr>
                        <w:t>I</w:t>
                      </w:r>
                      <w:r w:rsidRPr="002B52F6">
                        <w:rPr>
                          <w:noProof/>
                          <w:lang w:val="en-GB"/>
                        </w:rPr>
                        <w:t xml:space="preserve"> </w:t>
                      </w:r>
                      <w:r w:rsidR="00BE77C5" w:rsidRPr="002B52F6">
                        <w:rPr>
                          <w:noProof/>
                          <w:lang w:val="en-GB"/>
                        </w:rPr>
                        <w:t xml:space="preserve">4502 Solothurn    </w:t>
                      </w:r>
                      <w:r w:rsidRPr="002B52F6">
                        <w:rPr>
                          <w:noProof/>
                          <w:lang w:val="en-GB"/>
                        </w:rPr>
                        <w:t xml:space="preserve">           </w:t>
                      </w:r>
                      <w:r w:rsidR="00BE77C5" w:rsidRPr="002B52F6">
                        <w:rPr>
                          <w:noProof/>
                          <w:lang w:val="en-GB"/>
                        </w:rPr>
                        <w:t xml:space="preserve">      </w:t>
                      </w:r>
                      <w:r w:rsidR="00130C45" w:rsidRPr="002B52F6">
                        <w:rPr>
                          <w:noProof/>
                          <w:lang w:val="en-GB"/>
                        </w:rPr>
                        <w:t xml:space="preserve">              www.fciliria.ch</w:t>
                      </w:r>
                      <w:r w:rsidR="00BE77C5" w:rsidRPr="002B52F6">
                        <w:rPr>
                          <w:noProof/>
                          <w:lang w:val="en-GB"/>
                        </w:rPr>
                        <w:t xml:space="preserve"> </w:t>
                      </w:r>
                      <w:r w:rsidR="002B52F6">
                        <w:rPr>
                          <w:noProof/>
                          <w:lang w:val="en-GB"/>
                        </w:rPr>
                        <w:t>I</w:t>
                      </w:r>
                      <w:r w:rsidRPr="002B52F6">
                        <w:rPr>
                          <w:noProof/>
                          <w:lang w:val="en-GB"/>
                        </w:rPr>
                        <w:t xml:space="preserve"> </w:t>
                      </w:r>
                      <w:r w:rsidR="00130C45" w:rsidRPr="002B52F6">
                        <w:rPr>
                          <w:noProof/>
                          <w:lang w:val="en-GB"/>
                        </w:rPr>
                        <w:t>info@fciliria.ch</w:t>
                      </w:r>
                    </w:p>
                  </w:txbxContent>
                </v:textbox>
              </v:shape>
            </w:pict>
          </mc:Fallback>
        </mc:AlternateContent>
      </w:r>
      <w:r w:rsidR="00A374B5">
        <w:rPr>
          <w:noProof/>
        </w:rPr>
        <w:drawing>
          <wp:anchor distT="0" distB="0" distL="114300" distR="114300" simplePos="0" relativeHeight="251821056" behindDoc="0" locked="0" layoutInCell="1" allowOverlap="1" wp14:anchorId="7661C65D" wp14:editId="55108171">
            <wp:simplePos x="0" y="0"/>
            <wp:positionH relativeFrom="column">
              <wp:posOffset>-207645</wp:posOffset>
            </wp:positionH>
            <wp:positionV relativeFrom="paragraph">
              <wp:posOffset>4067175</wp:posOffset>
            </wp:positionV>
            <wp:extent cx="495300" cy="495300"/>
            <wp:effectExtent l="0" t="0" r="0" b="0"/>
            <wp:wrapNone/>
            <wp:docPr id="18" name="Bild 4" descr="FuÃball, sport, BÃ¤lle, ba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Ãball, sport, BÃ¤lle, ball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702">
        <w:rPr>
          <w:noProof/>
        </w:rPr>
        <w:drawing>
          <wp:anchor distT="0" distB="0" distL="114300" distR="114300" simplePos="0" relativeHeight="251825152" behindDoc="0" locked="0" layoutInCell="1" allowOverlap="1" wp14:anchorId="3D505801" wp14:editId="7AA3D97A">
            <wp:simplePos x="0" y="0"/>
            <wp:positionH relativeFrom="margin">
              <wp:posOffset>1935480</wp:posOffset>
            </wp:positionH>
            <wp:positionV relativeFrom="paragraph">
              <wp:posOffset>4823460</wp:posOffset>
            </wp:positionV>
            <wp:extent cx="581025" cy="571500"/>
            <wp:effectExtent l="57150" t="38100" r="47625" b="3810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 logo neu1.jpg"/>
                    <pic:cNvPicPr/>
                  </pic:nvPicPr>
                  <pic:blipFill>
                    <a:blip r:embed="rId8"/>
                    <a:stretch>
                      <a:fillRect/>
                    </a:stretch>
                  </pic:blipFill>
                  <pic:spPr>
                    <a:xfrm>
                      <a:off x="0" y="0"/>
                      <a:ext cx="581025" cy="57150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001C13A7">
        <w:br w:type="page"/>
      </w:r>
    </w:p>
    <w:p w14:paraId="019E75A2" w14:textId="19C8D33C" w:rsidR="00CE3232" w:rsidRDefault="00197E5C">
      <w:pPr>
        <w:rPr>
          <w:noProof/>
        </w:rPr>
      </w:pPr>
      <w:r>
        <w:rPr>
          <w:noProof/>
        </w:rPr>
        <w:lastRenderedPageBreak/>
        <mc:AlternateContent>
          <mc:Choice Requires="wps">
            <w:drawing>
              <wp:anchor distT="0" distB="0" distL="114300" distR="114300" simplePos="0" relativeHeight="251708416" behindDoc="0" locked="0" layoutInCell="1" allowOverlap="1" wp14:anchorId="5D8DAFC7" wp14:editId="2B6A80EE">
                <wp:simplePos x="0" y="0"/>
                <wp:positionH relativeFrom="column">
                  <wp:posOffset>19050</wp:posOffset>
                </wp:positionH>
                <wp:positionV relativeFrom="paragraph">
                  <wp:posOffset>-306070</wp:posOffset>
                </wp:positionV>
                <wp:extent cx="4559300" cy="534352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4559300" cy="5343525"/>
                        </a:xfrm>
                        <a:prstGeom prst="rect">
                          <a:avLst/>
                        </a:prstGeom>
                        <a:noFill/>
                        <a:ln w="6350">
                          <a:noFill/>
                        </a:ln>
                      </wps:spPr>
                      <wps:txbx>
                        <w:txbxContent>
                          <w:p w14:paraId="2925BE41" w14:textId="77777777" w:rsidR="00130C45" w:rsidRPr="00130C45" w:rsidRDefault="00130C45" w:rsidP="00130C45">
                            <w:pPr>
                              <w:tabs>
                                <w:tab w:val="left" w:pos="3291"/>
                              </w:tabs>
                            </w:pPr>
                            <w:r w:rsidRPr="00130C45">
                              <w:t>Der FC Iliria Solothurn ist das Ergebnis der viele Fussball Verrückten und Spieler in Kanton Solothurn. Ziel war die "Vereinigung" der albanischen Spieler in einem Verein, um dadurch fussballerisch stärker zu werden und die Werte der albanischen Kultur einheitlich zu verkörpern. Der Verein begann sein Dasein ab 1. Juli 2003.</w:t>
                            </w:r>
                          </w:p>
                          <w:p w14:paraId="28009B0E" w14:textId="77777777" w:rsidR="00130C45" w:rsidRPr="00130C45" w:rsidRDefault="00130C45" w:rsidP="00130C45">
                            <w:pPr>
                              <w:tabs>
                                <w:tab w:val="left" w:pos="3291"/>
                              </w:tabs>
                            </w:pPr>
                            <w:r w:rsidRPr="00130C45">
                              <w:t>Als Sportclub mit einer Vielzahl von Mitgliedern kann der Fussballclub Iliria Solothurn auch für Sie der geeignete Partner für Ihre Werbe- und Sponsoring Massnahmen sein. Wir sind uns deshalb durchaus bewusst, dass eine Partnerschaft nur dann bestehen kann, wenn beide Seiten profitieren können. Eine «Win-Win-Situation» wird von uns angestrebt.</w:t>
                            </w:r>
                          </w:p>
                          <w:p w14:paraId="3A4940F4" w14:textId="233B0AAE" w:rsidR="00130C45" w:rsidRPr="00130C45" w:rsidRDefault="00130C45" w:rsidP="00130C45">
                            <w:pPr>
                              <w:tabs>
                                <w:tab w:val="left" w:pos="3291"/>
                              </w:tabs>
                            </w:pPr>
                            <w:r w:rsidRPr="00130C45">
                              <w:t>Für den Vorstand FC Iliria stehen die Disziplin und das Fairplay an oberster Stelle. Der sportliche Fokus des Vereins liegt auf der ersten Mannschaft und der Förderung der Juniorenabteilung.</w:t>
                            </w:r>
                          </w:p>
                          <w:p w14:paraId="274D9474" w14:textId="14E6B1ED" w:rsidR="00130C45" w:rsidRPr="00130C45" w:rsidRDefault="00130C45" w:rsidP="00130C45">
                            <w:pPr>
                              <w:tabs>
                                <w:tab w:val="left" w:pos="3291"/>
                              </w:tabs>
                            </w:pPr>
                            <w:r w:rsidRPr="00130C45">
                              <w:t>Aktuell hat der Verein 1</w:t>
                            </w:r>
                            <w:r w:rsidR="00173D08">
                              <w:t>2</w:t>
                            </w:r>
                            <w:r w:rsidRPr="00130C45">
                              <w:t xml:space="preserve"> Mannschaften:</w:t>
                            </w:r>
                          </w:p>
                          <w:p w14:paraId="6644E860" w14:textId="77777777" w:rsidR="00130C45" w:rsidRPr="00130C45" w:rsidRDefault="00130C45" w:rsidP="00173D08">
                            <w:pPr>
                              <w:numPr>
                                <w:ilvl w:val="0"/>
                                <w:numId w:val="1"/>
                              </w:numPr>
                              <w:tabs>
                                <w:tab w:val="left" w:pos="3291"/>
                              </w:tabs>
                              <w:spacing w:after="0" w:line="240" w:lineRule="auto"/>
                            </w:pPr>
                            <w:r w:rsidRPr="00130C45">
                              <w:t xml:space="preserve"> Mannschaft 2. Liga</w:t>
                            </w:r>
                          </w:p>
                          <w:p w14:paraId="7C939A97" w14:textId="77777777" w:rsidR="00130C45" w:rsidRPr="00130C45" w:rsidRDefault="00130C45" w:rsidP="00173D08">
                            <w:pPr>
                              <w:numPr>
                                <w:ilvl w:val="0"/>
                                <w:numId w:val="1"/>
                              </w:numPr>
                              <w:tabs>
                                <w:tab w:val="left" w:pos="3291"/>
                              </w:tabs>
                              <w:spacing w:after="0" w:line="240" w:lineRule="auto"/>
                            </w:pPr>
                            <w:r w:rsidRPr="00130C45">
                              <w:t xml:space="preserve"> Mannschaft 4. Liga</w:t>
                            </w:r>
                          </w:p>
                          <w:p w14:paraId="459E8C64" w14:textId="2B32B60D" w:rsidR="00130C45" w:rsidRPr="00130C45" w:rsidRDefault="00130C45" w:rsidP="00173D08">
                            <w:pPr>
                              <w:numPr>
                                <w:ilvl w:val="0"/>
                                <w:numId w:val="1"/>
                              </w:numPr>
                              <w:tabs>
                                <w:tab w:val="left" w:pos="3291"/>
                              </w:tabs>
                              <w:spacing w:after="0" w:line="240" w:lineRule="auto"/>
                            </w:pPr>
                            <w:r w:rsidRPr="00130C45">
                              <w:t xml:space="preserve"> Senioren</w:t>
                            </w:r>
                            <w:r>
                              <w:t xml:space="preserve"> 30+</w:t>
                            </w:r>
                          </w:p>
                          <w:p w14:paraId="6E7CA3C7" w14:textId="77777777" w:rsidR="00130C45" w:rsidRPr="00130C45" w:rsidRDefault="00130C45" w:rsidP="00173D08">
                            <w:pPr>
                              <w:numPr>
                                <w:ilvl w:val="0"/>
                                <w:numId w:val="1"/>
                              </w:numPr>
                              <w:tabs>
                                <w:tab w:val="left" w:pos="3291"/>
                              </w:tabs>
                              <w:spacing w:after="0" w:line="240" w:lineRule="auto"/>
                            </w:pPr>
                            <w:r w:rsidRPr="00130C45">
                              <w:t xml:space="preserve"> Senioren 40+</w:t>
                            </w:r>
                          </w:p>
                          <w:p w14:paraId="3EA40620" w14:textId="77777777" w:rsidR="00130C45" w:rsidRPr="00130C45" w:rsidRDefault="00130C45" w:rsidP="00173D08">
                            <w:pPr>
                              <w:numPr>
                                <w:ilvl w:val="0"/>
                                <w:numId w:val="1"/>
                              </w:numPr>
                              <w:tabs>
                                <w:tab w:val="left" w:pos="3291"/>
                              </w:tabs>
                              <w:spacing w:after="0" w:line="240" w:lineRule="auto"/>
                            </w:pPr>
                            <w:r w:rsidRPr="00130C45">
                              <w:t xml:space="preserve"> Junioren A+</w:t>
                            </w:r>
                          </w:p>
                          <w:p w14:paraId="358BC4C7" w14:textId="48724F6F" w:rsidR="00130C45" w:rsidRPr="00130C45" w:rsidRDefault="00130C45" w:rsidP="00173D08">
                            <w:pPr>
                              <w:numPr>
                                <w:ilvl w:val="0"/>
                                <w:numId w:val="1"/>
                              </w:numPr>
                              <w:tabs>
                                <w:tab w:val="left" w:pos="3291"/>
                              </w:tabs>
                              <w:spacing w:after="0" w:line="240" w:lineRule="auto"/>
                            </w:pPr>
                            <w:r w:rsidRPr="00130C45">
                              <w:t xml:space="preserve"> Junioren </w:t>
                            </w:r>
                            <w:r w:rsidR="00173D08">
                              <w:t>C</w:t>
                            </w:r>
                          </w:p>
                          <w:p w14:paraId="4E08E740" w14:textId="2B6008F0" w:rsidR="00130C45" w:rsidRPr="00130C45" w:rsidRDefault="00130C45" w:rsidP="00173D08">
                            <w:pPr>
                              <w:numPr>
                                <w:ilvl w:val="0"/>
                                <w:numId w:val="1"/>
                              </w:numPr>
                              <w:tabs>
                                <w:tab w:val="left" w:pos="3291"/>
                              </w:tabs>
                              <w:spacing w:after="0" w:line="240" w:lineRule="auto"/>
                            </w:pPr>
                            <w:r w:rsidRPr="00130C45">
                              <w:t xml:space="preserve"> Junioren </w:t>
                            </w:r>
                            <w:r w:rsidR="00173D08">
                              <w:t>D</w:t>
                            </w:r>
                          </w:p>
                          <w:p w14:paraId="469C5DBD" w14:textId="5C047855" w:rsidR="00130C45" w:rsidRPr="00130C45" w:rsidRDefault="00130C45" w:rsidP="00173D08">
                            <w:pPr>
                              <w:numPr>
                                <w:ilvl w:val="0"/>
                                <w:numId w:val="1"/>
                              </w:numPr>
                              <w:tabs>
                                <w:tab w:val="left" w:pos="3291"/>
                              </w:tabs>
                              <w:spacing w:after="0" w:line="240" w:lineRule="auto"/>
                            </w:pPr>
                            <w:r w:rsidRPr="00130C45">
                              <w:t xml:space="preserve"> Junioren F</w:t>
                            </w:r>
                            <w:r w:rsidR="00173D08">
                              <w:t>a/</w:t>
                            </w:r>
                            <w:proofErr w:type="spellStart"/>
                            <w:r w:rsidR="00173D08">
                              <w:t>Fb</w:t>
                            </w:r>
                            <w:proofErr w:type="spellEnd"/>
                          </w:p>
                          <w:p w14:paraId="77C4ED2E" w14:textId="64399910" w:rsidR="00130C45" w:rsidRPr="00130C45" w:rsidRDefault="00130C45" w:rsidP="00173D08">
                            <w:pPr>
                              <w:numPr>
                                <w:ilvl w:val="0"/>
                                <w:numId w:val="1"/>
                              </w:numPr>
                              <w:tabs>
                                <w:tab w:val="left" w:pos="3291"/>
                              </w:tabs>
                              <w:spacing w:after="0" w:line="240" w:lineRule="auto"/>
                            </w:pPr>
                            <w:r w:rsidRPr="00130C45">
                              <w:t xml:space="preserve"> Junioren G</w:t>
                            </w:r>
                            <w:r w:rsidR="00173D08">
                              <w:t>a/</w:t>
                            </w:r>
                            <w:proofErr w:type="spellStart"/>
                            <w:r w:rsidR="00173D08">
                              <w:t>Gb</w:t>
                            </w:r>
                            <w:proofErr w:type="spellEnd"/>
                          </w:p>
                          <w:p w14:paraId="58CBEF87" w14:textId="77777777" w:rsidR="00130C45" w:rsidRPr="00130C45" w:rsidRDefault="00130C45" w:rsidP="00173D08">
                            <w:pPr>
                              <w:numPr>
                                <w:ilvl w:val="0"/>
                                <w:numId w:val="1"/>
                              </w:numPr>
                              <w:tabs>
                                <w:tab w:val="left" w:pos="3291"/>
                              </w:tabs>
                              <w:spacing w:after="0" w:line="240" w:lineRule="auto"/>
                            </w:pPr>
                            <w:r w:rsidRPr="00130C45">
                              <w:t xml:space="preserve"> Futsal Nationalliga A</w:t>
                            </w:r>
                          </w:p>
                          <w:p w14:paraId="094033B7" w14:textId="77777777" w:rsidR="00A2003F" w:rsidRDefault="00A2003F" w:rsidP="00A2003F">
                            <w:pPr>
                              <w:tabs>
                                <w:tab w:val="left" w:pos="3291"/>
                              </w:tabs>
                            </w:pPr>
                          </w:p>
                          <w:p w14:paraId="7F0CA77A" w14:textId="77777777" w:rsidR="00A2003F" w:rsidRDefault="00A20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DAFC7" id="Textfeld 19" o:spid="_x0000_s1030" type="#_x0000_t202" style="position:absolute;margin-left:1.5pt;margin-top:-24.1pt;width:359pt;height:42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" filled="f" stroked="f" strokeweight=".5pt">
                <v:textbox>
                  <w:txbxContent>
                    <w:p w14:paraId="2925BE41" w14:textId="77777777" w:rsidR="00130C45" w:rsidRPr="00130C45" w:rsidRDefault="00130C45" w:rsidP="00130C45">
                      <w:pPr>
                        <w:tabs>
                          <w:tab w:val="left" w:pos="3291"/>
                        </w:tabs>
                      </w:pPr>
                      <w:r w:rsidRPr="00130C45">
                        <w:t>Der FC Iliria Solothurn ist das Ergebnis der viele Fussball Verrückten und Spieler in Kanton Solothurn. Ziel war die "Vereinigung" der albanischen Spieler in einem Verein, um dadurch fussballerisch stärker zu werden und die Werte der albanischen Kultur einheitlich zu verkörpern. Der Verein begann sein Dasein ab 1. Juli 2003.</w:t>
                      </w:r>
                    </w:p>
                    <w:p w14:paraId="28009B0E" w14:textId="77777777" w:rsidR="00130C45" w:rsidRPr="00130C45" w:rsidRDefault="00130C45" w:rsidP="00130C45">
                      <w:pPr>
                        <w:tabs>
                          <w:tab w:val="left" w:pos="3291"/>
                        </w:tabs>
                      </w:pPr>
                      <w:r w:rsidRPr="00130C45">
                        <w:t>Als Sportclub mit einer Vielzahl von Mitgliedern kann der Fussballclub Iliria Solothurn auch für Sie der geeignete Partner für Ihre Werbe- und Sponsoring Massnahmen sein. Wir sind uns deshalb durchaus bewusst, dass eine Partnerschaft nur dann bestehen kann, wenn beide Seiten profitieren können. Eine «Win-Win-Situation» wird von uns angestrebt.</w:t>
                      </w:r>
                    </w:p>
                    <w:p w14:paraId="3A4940F4" w14:textId="233B0AAE" w:rsidR="00130C45" w:rsidRPr="00130C45" w:rsidRDefault="00130C45" w:rsidP="00130C45">
                      <w:pPr>
                        <w:tabs>
                          <w:tab w:val="left" w:pos="3291"/>
                        </w:tabs>
                      </w:pPr>
                      <w:r w:rsidRPr="00130C45">
                        <w:t>Für den Vorstand FC Iliria stehen die Disziplin und das Fairplay an oberster Stelle. Der sportliche Fokus des Vereins liegt auf der ersten Mannschaft und der Förderung der Juniorenabteilung.</w:t>
                      </w:r>
                    </w:p>
                    <w:p w14:paraId="274D9474" w14:textId="14E6B1ED" w:rsidR="00130C45" w:rsidRPr="00130C45" w:rsidRDefault="00130C45" w:rsidP="00130C45">
                      <w:pPr>
                        <w:tabs>
                          <w:tab w:val="left" w:pos="3291"/>
                        </w:tabs>
                      </w:pPr>
                      <w:r w:rsidRPr="00130C45">
                        <w:t>Aktuell hat der Verein 1</w:t>
                      </w:r>
                      <w:r w:rsidR="00173D08">
                        <w:t>2</w:t>
                      </w:r>
                      <w:r w:rsidRPr="00130C45">
                        <w:t xml:space="preserve"> Mannschaften:</w:t>
                      </w:r>
                    </w:p>
                    <w:p w14:paraId="6644E860" w14:textId="77777777" w:rsidR="00130C45" w:rsidRPr="00130C45" w:rsidRDefault="00130C45" w:rsidP="00173D08">
                      <w:pPr>
                        <w:numPr>
                          <w:ilvl w:val="0"/>
                          <w:numId w:val="1"/>
                        </w:numPr>
                        <w:tabs>
                          <w:tab w:val="left" w:pos="3291"/>
                        </w:tabs>
                        <w:spacing w:after="0" w:line="240" w:lineRule="auto"/>
                      </w:pPr>
                      <w:r w:rsidRPr="00130C45">
                        <w:t xml:space="preserve"> Mannschaft 2. Liga</w:t>
                      </w:r>
                    </w:p>
                    <w:p w14:paraId="7C939A97" w14:textId="77777777" w:rsidR="00130C45" w:rsidRPr="00130C45" w:rsidRDefault="00130C45" w:rsidP="00173D08">
                      <w:pPr>
                        <w:numPr>
                          <w:ilvl w:val="0"/>
                          <w:numId w:val="1"/>
                        </w:numPr>
                        <w:tabs>
                          <w:tab w:val="left" w:pos="3291"/>
                        </w:tabs>
                        <w:spacing w:after="0" w:line="240" w:lineRule="auto"/>
                      </w:pPr>
                      <w:r w:rsidRPr="00130C45">
                        <w:t xml:space="preserve"> Mannschaft 4. Liga</w:t>
                      </w:r>
                    </w:p>
                    <w:p w14:paraId="459E8C64" w14:textId="2B32B60D" w:rsidR="00130C45" w:rsidRPr="00130C45" w:rsidRDefault="00130C45" w:rsidP="00173D08">
                      <w:pPr>
                        <w:numPr>
                          <w:ilvl w:val="0"/>
                          <w:numId w:val="1"/>
                        </w:numPr>
                        <w:tabs>
                          <w:tab w:val="left" w:pos="3291"/>
                        </w:tabs>
                        <w:spacing w:after="0" w:line="240" w:lineRule="auto"/>
                      </w:pPr>
                      <w:r w:rsidRPr="00130C45">
                        <w:t xml:space="preserve"> Senioren</w:t>
                      </w:r>
                      <w:r>
                        <w:t xml:space="preserve"> 30+</w:t>
                      </w:r>
                    </w:p>
                    <w:p w14:paraId="6E7CA3C7" w14:textId="77777777" w:rsidR="00130C45" w:rsidRPr="00130C45" w:rsidRDefault="00130C45" w:rsidP="00173D08">
                      <w:pPr>
                        <w:numPr>
                          <w:ilvl w:val="0"/>
                          <w:numId w:val="1"/>
                        </w:numPr>
                        <w:tabs>
                          <w:tab w:val="left" w:pos="3291"/>
                        </w:tabs>
                        <w:spacing w:after="0" w:line="240" w:lineRule="auto"/>
                      </w:pPr>
                      <w:r w:rsidRPr="00130C45">
                        <w:t xml:space="preserve"> Senioren 40+</w:t>
                      </w:r>
                    </w:p>
                    <w:p w14:paraId="3EA40620" w14:textId="77777777" w:rsidR="00130C45" w:rsidRPr="00130C45" w:rsidRDefault="00130C45" w:rsidP="00173D08">
                      <w:pPr>
                        <w:numPr>
                          <w:ilvl w:val="0"/>
                          <w:numId w:val="1"/>
                        </w:numPr>
                        <w:tabs>
                          <w:tab w:val="left" w:pos="3291"/>
                        </w:tabs>
                        <w:spacing w:after="0" w:line="240" w:lineRule="auto"/>
                      </w:pPr>
                      <w:r w:rsidRPr="00130C45">
                        <w:t xml:space="preserve"> Junioren A+</w:t>
                      </w:r>
                    </w:p>
                    <w:p w14:paraId="358BC4C7" w14:textId="48724F6F" w:rsidR="00130C45" w:rsidRPr="00130C45" w:rsidRDefault="00130C45" w:rsidP="00173D08">
                      <w:pPr>
                        <w:numPr>
                          <w:ilvl w:val="0"/>
                          <w:numId w:val="1"/>
                        </w:numPr>
                        <w:tabs>
                          <w:tab w:val="left" w:pos="3291"/>
                        </w:tabs>
                        <w:spacing w:after="0" w:line="240" w:lineRule="auto"/>
                      </w:pPr>
                      <w:r w:rsidRPr="00130C45">
                        <w:t xml:space="preserve"> Junioren </w:t>
                      </w:r>
                      <w:r w:rsidR="00173D08">
                        <w:t>C</w:t>
                      </w:r>
                    </w:p>
                    <w:p w14:paraId="4E08E740" w14:textId="2B6008F0" w:rsidR="00130C45" w:rsidRPr="00130C45" w:rsidRDefault="00130C45" w:rsidP="00173D08">
                      <w:pPr>
                        <w:numPr>
                          <w:ilvl w:val="0"/>
                          <w:numId w:val="1"/>
                        </w:numPr>
                        <w:tabs>
                          <w:tab w:val="left" w:pos="3291"/>
                        </w:tabs>
                        <w:spacing w:after="0" w:line="240" w:lineRule="auto"/>
                      </w:pPr>
                      <w:r w:rsidRPr="00130C45">
                        <w:t xml:space="preserve"> Junioren </w:t>
                      </w:r>
                      <w:r w:rsidR="00173D08">
                        <w:t>D</w:t>
                      </w:r>
                    </w:p>
                    <w:p w14:paraId="469C5DBD" w14:textId="5C047855" w:rsidR="00130C45" w:rsidRPr="00130C45" w:rsidRDefault="00130C45" w:rsidP="00173D08">
                      <w:pPr>
                        <w:numPr>
                          <w:ilvl w:val="0"/>
                          <w:numId w:val="1"/>
                        </w:numPr>
                        <w:tabs>
                          <w:tab w:val="left" w:pos="3291"/>
                        </w:tabs>
                        <w:spacing w:after="0" w:line="240" w:lineRule="auto"/>
                      </w:pPr>
                      <w:r w:rsidRPr="00130C45">
                        <w:t xml:space="preserve"> Junioren F</w:t>
                      </w:r>
                      <w:r w:rsidR="00173D08">
                        <w:t>a/</w:t>
                      </w:r>
                      <w:proofErr w:type="spellStart"/>
                      <w:r w:rsidR="00173D08">
                        <w:t>Fb</w:t>
                      </w:r>
                      <w:proofErr w:type="spellEnd"/>
                    </w:p>
                    <w:p w14:paraId="77C4ED2E" w14:textId="64399910" w:rsidR="00130C45" w:rsidRPr="00130C45" w:rsidRDefault="00130C45" w:rsidP="00173D08">
                      <w:pPr>
                        <w:numPr>
                          <w:ilvl w:val="0"/>
                          <w:numId w:val="1"/>
                        </w:numPr>
                        <w:tabs>
                          <w:tab w:val="left" w:pos="3291"/>
                        </w:tabs>
                        <w:spacing w:after="0" w:line="240" w:lineRule="auto"/>
                      </w:pPr>
                      <w:r w:rsidRPr="00130C45">
                        <w:t xml:space="preserve"> Junioren G</w:t>
                      </w:r>
                      <w:r w:rsidR="00173D08">
                        <w:t>a/</w:t>
                      </w:r>
                      <w:proofErr w:type="spellStart"/>
                      <w:r w:rsidR="00173D08">
                        <w:t>Gb</w:t>
                      </w:r>
                      <w:proofErr w:type="spellEnd"/>
                    </w:p>
                    <w:p w14:paraId="58CBEF87" w14:textId="77777777" w:rsidR="00130C45" w:rsidRPr="00130C45" w:rsidRDefault="00130C45" w:rsidP="00173D08">
                      <w:pPr>
                        <w:numPr>
                          <w:ilvl w:val="0"/>
                          <w:numId w:val="1"/>
                        </w:numPr>
                        <w:tabs>
                          <w:tab w:val="left" w:pos="3291"/>
                        </w:tabs>
                        <w:spacing w:after="0" w:line="240" w:lineRule="auto"/>
                      </w:pPr>
                      <w:r w:rsidRPr="00130C45">
                        <w:t xml:space="preserve"> Futsal Nationalliga A</w:t>
                      </w:r>
                    </w:p>
                    <w:p w14:paraId="094033B7" w14:textId="77777777" w:rsidR="00A2003F" w:rsidRDefault="00A2003F" w:rsidP="00A2003F">
                      <w:pPr>
                        <w:tabs>
                          <w:tab w:val="left" w:pos="3291"/>
                        </w:tabs>
                      </w:pPr>
                    </w:p>
                    <w:p w14:paraId="7F0CA77A" w14:textId="77777777" w:rsidR="00A2003F" w:rsidRDefault="00A2003F"/>
                  </w:txbxContent>
                </v:textbox>
              </v:shape>
            </w:pict>
          </mc:Fallback>
        </mc:AlternateContent>
      </w:r>
      <w:r w:rsidR="00313847">
        <w:rPr>
          <w:noProof/>
        </w:rPr>
        <mc:AlternateContent>
          <mc:Choice Requires="wps">
            <w:drawing>
              <wp:anchor distT="0" distB="0" distL="114300" distR="114300" simplePos="0" relativeHeight="251792384" behindDoc="0" locked="0" layoutInCell="1" allowOverlap="1" wp14:anchorId="353D8A09" wp14:editId="05015FBA">
                <wp:simplePos x="0" y="0"/>
                <wp:positionH relativeFrom="column">
                  <wp:posOffset>-50800</wp:posOffset>
                </wp:positionH>
                <wp:positionV relativeFrom="paragraph">
                  <wp:posOffset>-925195</wp:posOffset>
                </wp:positionV>
                <wp:extent cx="1257300" cy="295275"/>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1257300" cy="295275"/>
                        </a:xfrm>
                        <a:prstGeom prst="rect">
                          <a:avLst/>
                        </a:prstGeom>
                        <a:noFill/>
                        <a:ln w="6350">
                          <a:noFill/>
                        </a:ln>
                      </wps:spPr>
                      <wps:txbx>
                        <w:txbxContent>
                          <w:p w14:paraId="3DDF1AC2" w14:textId="22695A0A" w:rsidR="009C4C57" w:rsidRPr="009C4C57" w:rsidRDefault="009C4C57">
                            <w:pPr>
                              <w:rPr>
                                <w:color w:val="FFFFFF" w:themeColor="background1"/>
                              </w:rPr>
                            </w:pPr>
                            <w:r w:rsidRPr="00130C45">
                              <w:rPr>
                                <w:b/>
                                <w:bCs/>
                                <w:color w:val="FFFFFF" w:themeColor="background1"/>
                              </w:rPr>
                              <w:t>Wer sind wir?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8A09" id="Textfeld 240" o:spid="_x0000_s1031" type="#_x0000_t202" style="position:absolute;margin-left:-4pt;margin-top:-72.85pt;width:99pt;height: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" filled="f" stroked="f" strokeweight=".5pt">
                <v:textbox>
                  <w:txbxContent>
                    <w:p w14:paraId="3DDF1AC2" w14:textId="22695A0A" w:rsidR="009C4C57" w:rsidRPr="009C4C57" w:rsidRDefault="009C4C57">
                      <w:pPr>
                        <w:rPr>
                          <w:color w:val="FFFFFF" w:themeColor="background1"/>
                        </w:rPr>
                      </w:pPr>
                      <w:r w:rsidRPr="00130C45">
                        <w:rPr>
                          <w:b/>
                          <w:bCs/>
                          <w:color w:val="FFFFFF" w:themeColor="background1"/>
                        </w:rPr>
                        <w:t>Wer sind wir?</w:t>
                      </w:r>
                    </w:p>
                  </w:txbxContent>
                </v:textbox>
              </v:shape>
            </w:pict>
          </mc:Fallback>
        </mc:AlternateContent>
      </w:r>
    </w:p>
    <w:p w14:paraId="50E621C5" w14:textId="1D64A6D1" w:rsidR="00A2003F" w:rsidRDefault="00A2003F">
      <w:r>
        <w:br w:type="page"/>
      </w:r>
    </w:p>
    <w:p w14:paraId="27AA6972" w14:textId="03B3CFC8" w:rsidR="00A2003F" w:rsidRDefault="0030008F" w:rsidP="0002589B">
      <w:pPr>
        <w:tabs>
          <w:tab w:val="left" w:pos="3291"/>
        </w:tabs>
      </w:pPr>
      <w:r>
        <w:rPr>
          <w:noProof/>
          <w:lang w:eastAsia="de-CH"/>
        </w:rPr>
        <w:lastRenderedPageBreak/>
        <mc:AlternateContent>
          <mc:Choice Requires="wps">
            <w:drawing>
              <wp:anchor distT="0" distB="0" distL="114300" distR="114300" simplePos="0" relativeHeight="251714560" behindDoc="0" locked="0" layoutInCell="1" allowOverlap="1" wp14:anchorId="6DB52157" wp14:editId="34652D64">
                <wp:simplePos x="0" y="0"/>
                <wp:positionH relativeFrom="column">
                  <wp:posOffset>20955</wp:posOffset>
                </wp:positionH>
                <wp:positionV relativeFrom="paragraph">
                  <wp:posOffset>-257810</wp:posOffset>
                </wp:positionV>
                <wp:extent cx="4514850" cy="440055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4514850" cy="4400550"/>
                        </a:xfrm>
                        <a:prstGeom prst="rect">
                          <a:avLst/>
                        </a:prstGeom>
                        <a:noFill/>
                        <a:ln w="6350">
                          <a:noFill/>
                        </a:ln>
                      </wps:spPr>
                      <wps:txbx>
                        <w:txbxContent>
                          <w:p w14:paraId="05C9500C" w14:textId="391D4B48" w:rsidR="00173D08" w:rsidRPr="00173D08" w:rsidRDefault="00173D08" w:rsidP="00173D08">
                            <w:r w:rsidRPr="00173D08">
                              <w:t xml:space="preserve">Bei den Heimspielen des FC Iliria auf dem Sportanlage Brühl in Solothurn können wir regelmässig zwischen 300 - 500 Zuschauer empfangen, an den Derbys bzw. Cupspielen weitaus mehr (1`800 Zuschauer am Heimspiel der Aufstiegsspiele 2013). Des Weiteren werden den Anhängern des Vereins regelmässig auf der Homepage (www.fciliria.ch) und auf Facebook (www.facebook.com/fciliria) auf dem Laufenden gehalten. Wir verbuchen täglich im Durchschnitt 150 Besucher auf der Homepage, an der Tagen nach den Spielen sogar über 2000 Besucher. </w:t>
                            </w:r>
                          </w:p>
                          <w:p w14:paraId="17108DBD" w14:textId="34E2EFB6" w:rsidR="00173D08" w:rsidRPr="00173D08" w:rsidRDefault="00173D08" w:rsidP="00173D08">
                            <w:r w:rsidRPr="00173D08">
                              <w:t xml:space="preserve">Am Traditionellen und alljährlichen Hallenturnier, dem </w:t>
                            </w:r>
                            <w:proofErr w:type="spellStart"/>
                            <w:r w:rsidRPr="00173D08">
                              <w:t>Pavaresia</w:t>
                            </w:r>
                            <w:proofErr w:type="spellEnd"/>
                            <w:r w:rsidRPr="00173D08">
                              <w:t xml:space="preserve"> Cup, nehmen 32 Mannschaften teil. Der Event wird von über 1000 Zuschauern und ca. 250 aktiven Teilnehmenden besucht. Des Weiteren unserer jährliche Vereinsfest und der beliebte Familiäre Sport Picknick in Sommer werden gerne besucht von zahlreichem Mitbewohner </w:t>
                            </w:r>
                            <w:r w:rsidR="003A515E" w:rsidRPr="00173D08">
                              <w:t>aus dem Kanton</w:t>
                            </w:r>
                            <w:r w:rsidRPr="00173D08">
                              <w:t xml:space="preserve"> und aus der ganze Schweiz. </w:t>
                            </w:r>
                          </w:p>
                          <w:p w14:paraId="711A5A08" w14:textId="26DACEE5" w:rsidR="00173D08" w:rsidRPr="00173D08" w:rsidRDefault="00173D08" w:rsidP="00173D08">
                            <w:r w:rsidRPr="00173D08">
                              <w:t xml:space="preserve">Der FC Iliria sucht finanzkräftige Partner, um den eingeschlagenen Weg erfolgreich weiterzugehen. Heute zählen wir in unsere Reihen ca. </w:t>
                            </w:r>
                            <w:r w:rsidR="003A515E">
                              <w:t>300</w:t>
                            </w:r>
                            <w:r w:rsidRPr="00173D08">
                              <w:t xml:space="preserve"> aktive Spieler und über </w:t>
                            </w:r>
                            <w:r w:rsidR="003A515E">
                              <w:t>ca. 500</w:t>
                            </w:r>
                            <w:r w:rsidRPr="00173D08">
                              <w:t xml:space="preserve"> Mitglieder insgesamt. Ihre Zahl wächst ständig.</w:t>
                            </w:r>
                          </w:p>
                          <w:p w14:paraId="1AFCE4F6" w14:textId="77777777" w:rsidR="00173D08" w:rsidRPr="00173D08" w:rsidRDefault="00173D08" w:rsidP="00173D08">
                            <w:r w:rsidRPr="00173D08">
                              <w:t xml:space="preserve">Anhand der sportlichen Erfolge in die letzten Jahre unser Ziel ist, als eine der grössten Vereine in Kanton Solothurn, die beste zu sein. </w:t>
                            </w:r>
                          </w:p>
                          <w:p w14:paraId="3A02A589" w14:textId="77777777" w:rsidR="00AA4747" w:rsidRDefault="00AA47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2157" id="Textfeld 30" o:spid="_x0000_s1032" type="#_x0000_t202" style="position:absolute;margin-left:1.65pt;margin-top:-20.3pt;width:355.5pt;height:34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" filled="f" stroked="f" strokeweight=".5pt">
                <v:textbox>
                  <w:txbxContent>
                    <w:p w14:paraId="05C9500C" w14:textId="391D4B48" w:rsidR="00173D08" w:rsidRPr="00173D08" w:rsidRDefault="00173D08" w:rsidP="00173D08">
                      <w:r w:rsidRPr="00173D08">
                        <w:t xml:space="preserve">Bei den Heimspielen des FC Iliria auf dem Sportanlage Brühl in Solothurn können wir regelmässig zwischen 300 - 500 Zuschauer empfangen, an den Derbys bzw. Cupspielen weitaus mehr (1`800 Zuschauer am Heimspiel der Aufstiegsspiele 2013). Des Weiteren werden den Anhängern des Vereins regelmässig auf der Homepage (www.fciliria.ch) und auf Facebook (www.facebook.com/fciliria) auf dem Laufenden gehalten. Wir verbuchen täglich im Durchschnitt 150 Besucher auf der Homepage, an der Tagen nach den Spielen sogar über 2000 Besucher. </w:t>
                      </w:r>
                    </w:p>
                    <w:p w14:paraId="17108DBD" w14:textId="34E2EFB6" w:rsidR="00173D08" w:rsidRPr="00173D08" w:rsidRDefault="00173D08" w:rsidP="00173D08">
                      <w:r w:rsidRPr="00173D08">
                        <w:t xml:space="preserve">Am Traditionellen und alljährlichen Hallenturnier, dem </w:t>
                      </w:r>
                      <w:proofErr w:type="spellStart"/>
                      <w:r w:rsidRPr="00173D08">
                        <w:t>Pavaresia</w:t>
                      </w:r>
                      <w:proofErr w:type="spellEnd"/>
                      <w:r w:rsidRPr="00173D08">
                        <w:t xml:space="preserve"> Cup, nehmen 32 Mannschaften teil. Der Event wird von über 1000 Zuschauern und ca. 250 aktiven Teilnehmenden besucht. Des Weiteren unserer jährliche Vereinsfest und der beliebte Familiäre Sport Picknick in Sommer werden gerne besucht von zahlreichem Mitbewohner </w:t>
                      </w:r>
                      <w:r w:rsidR="003A515E" w:rsidRPr="00173D08">
                        <w:t>aus dem Kanton</w:t>
                      </w:r>
                      <w:r w:rsidRPr="00173D08">
                        <w:t xml:space="preserve"> und aus der ganze Schweiz. </w:t>
                      </w:r>
                    </w:p>
                    <w:p w14:paraId="711A5A08" w14:textId="26DACEE5" w:rsidR="00173D08" w:rsidRPr="00173D08" w:rsidRDefault="00173D08" w:rsidP="00173D08">
                      <w:r w:rsidRPr="00173D08">
                        <w:t xml:space="preserve">Der FC Iliria sucht finanzkräftige Partner, um den eingeschlagenen Weg erfolgreich weiterzugehen. Heute zählen wir in unsere Reihen ca. </w:t>
                      </w:r>
                      <w:r w:rsidR="003A515E">
                        <w:t>300</w:t>
                      </w:r>
                      <w:r w:rsidRPr="00173D08">
                        <w:t xml:space="preserve"> aktive Spieler und über </w:t>
                      </w:r>
                      <w:r w:rsidR="003A515E">
                        <w:t>ca. 500</w:t>
                      </w:r>
                      <w:r w:rsidRPr="00173D08">
                        <w:t xml:space="preserve"> Mitglieder insgesamt. Ihre Zahl wächst ständig.</w:t>
                      </w:r>
                    </w:p>
                    <w:p w14:paraId="1AFCE4F6" w14:textId="77777777" w:rsidR="00173D08" w:rsidRPr="00173D08" w:rsidRDefault="00173D08" w:rsidP="00173D08">
                      <w:r w:rsidRPr="00173D08">
                        <w:t xml:space="preserve">Anhand der sportlichen Erfolge in die letzten Jahre unser Ziel ist, als eine der grössten Vereine in Kanton Solothurn, die beste zu sein. </w:t>
                      </w:r>
                    </w:p>
                    <w:p w14:paraId="3A02A589" w14:textId="77777777" w:rsidR="00AA4747" w:rsidRDefault="00AA4747"/>
                  </w:txbxContent>
                </v:textbox>
              </v:shape>
            </w:pict>
          </mc:Fallback>
        </mc:AlternateContent>
      </w:r>
      <w:r w:rsidR="009C4C57" w:rsidRPr="009C4C57">
        <w:rPr>
          <w:noProof/>
        </w:rPr>
        <mc:AlternateContent>
          <mc:Choice Requires="wps">
            <w:drawing>
              <wp:anchor distT="0" distB="0" distL="114300" distR="114300" simplePos="0" relativeHeight="251794432" behindDoc="0" locked="0" layoutInCell="1" allowOverlap="1" wp14:anchorId="0940FA17" wp14:editId="17B35C84">
                <wp:simplePos x="0" y="0"/>
                <wp:positionH relativeFrom="column">
                  <wp:posOffset>20320</wp:posOffset>
                </wp:positionH>
                <wp:positionV relativeFrom="paragraph">
                  <wp:posOffset>-934720</wp:posOffset>
                </wp:positionV>
                <wp:extent cx="2066925" cy="295275"/>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2066925" cy="295275"/>
                        </a:xfrm>
                        <a:prstGeom prst="rect">
                          <a:avLst/>
                        </a:prstGeom>
                        <a:noFill/>
                        <a:ln w="6350">
                          <a:noFill/>
                        </a:ln>
                      </wps:spPr>
                      <wps:txbx>
                        <w:txbxContent>
                          <w:p w14:paraId="3BDB3E5D" w14:textId="1E49E8BB" w:rsidR="009C4C57" w:rsidRPr="009C4C57" w:rsidRDefault="009C4C57" w:rsidP="009C4C57">
                            <w:pPr>
                              <w:rPr>
                                <w:color w:val="FFFFFF" w:themeColor="background1"/>
                              </w:rPr>
                            </w:pPr>
                            <w:r w:rsidRPr="009C4C57">
                              <w:rPr>
                                <w:b/>
                                <w:bCs/>
                                <w:color w:val="FFFFFF" w:themeColor="background1"/>
                              </w:rPr>
                              <w:t>Was können wir Ihnen bieten?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0FA17" id="Textfeld 241" o:spid="_x0000_s1033" type="#_x0000_t202" style="position:absolute;margin-left:1.6pt;margin-top:-73.6pt;width:162.75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" filled="f" stroked="f" strokeweight=".5pt">
                <v:textbox>
                  <w:txbxContent>
                    <w:p w14:paraId="3BDB3E5D" w14:textId="1E49E8BB" w:rsidR="009C4C57" w:rsidRPr="009C4C57" w:rsidRDefault="009C4C57" w:rsidP="009C4C57">
                      <w:pPr>
                        <w:rPr>
                          <w:color w:val="FFFFFF" w:themeColor="background1"/>
                        </w:rPr>
                      </w:pPr>
                      <w:r w:rsidRPr="009C4C57">
                        <w:rPr>
                          <w:b/>
                          <w:bCs/>
                          <w:color w:val="FFFFFF" w:themeColor="background1"/>
                        </w:rPr>
                        <w:t>Was können wir Ihnen bieten?</w:t>
                      </w:r>
                    </w:p>
                  </w:txbxContent>
                </v:textbox>
              </v:shape>
            </w:pict>
          </mc:Fallback>
        </mc:AlternateContent>
      </w:r>
    </w:p>
    <w:p w14:paraId="4F9BFCF3" w14:textId="1BF73B55" w:rsidR="00A2003F" w:rsidRDefault="00A2003F">
      <w:r>
        <w:br w:type="page"/>
      </w:r>
    </w:p>
    <w:p w14:paraId="2E43DB82" w14:textId="7F7C5DF3" w:rsidR="001C13A7" w:rsidRPr="006D14F8" w:rsidRDefault="00197E5C">
      <w:r>
        <w:rPr>
          <w:noProof/>
        </w:rPr>
        <w:lastRenderedPageBreak/>
        <mc:AlternateContent>
          <mc:Choice Requires="wps">
            <w:drawing>
              <wp:anchor distT="0" distB="0" distL="114300" distR="114300" simplePos="0" relativeHeight="251789312" behindDoc="0" locked="0" layoutInCell="1" allowOverlap="1" wp14:anchorId="7A3A7337" wp14:editId="77EE8B40">
                <wp:simplePos x="0" y="0"/>
                <wp:positionH relativeFrom="column">
                  <wp:posOffset>-107950</wp:posOffset>
                </wp:positionH>
                <wp:positionV relativeFrom="paragraph">
                  <wp:posOffset>-344170</wp:posOffset>
                </wp:positionV>
                <wp:extent cx="4559300" cy="4962525"/>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4559300" cy="4962525"/>
                        </a:xfrm>
                        <a:prstGeom prst="rect">
                          <a:avLst/>
                        </a:prstGeom>
                        <a:noFill/>
                        <a:ln w="6350">
                          <a:noFill/>
                        </a:ln>
                      </wps:spPr>
                      <wps:txbx>
                        <w:txbxContent>
                          <w:p w14:paraId="2C072E59" w14:textId="1FEBD120" w:rsidR="003A515E" w:rsidRPr="003A515E" w:rsidRDefault="003A515E" w:rsidP="003A3617">
                            <w:pPr>
                              <w:tabs>
                                <w:tab w:val="left" w:pos="3291"/>
                              </w:tabs>
                              <w:rPr>
                                <w:b/>
                                <w:bCs/>
                                <w:color w:val="632423" w:themeColor="accent2" w:themeShade="80"/>
                              </w:rPr>
                            </w:pPr>
                            <w:bookmarkStart w:id="0" w:name="_Hlk17408979"/>
                            <w:r w:rsidRPr="003A515E">
                              <w:rPr>
                                <w:b/>
                                <w:bCs/>
                                <w:color w:val="632423" w:themeColor="accent2" w:themeShade="80"/>
                              </w:rPr>
                              <w:t>Generalsponsor</w:t>
                            </w:r>
                          </w:p>
                          <w:p w14:paraId="4ABD3CA5" w14:textId="1F2CF86C" w:rsidR="003A3617" w:rsidRPr="003A515E" w:rsidRDefault="003A515E" w:rsidP="00A875EE">
                            <w:pPr>
                              <w:numPr>
                                <w:ilvl w:val="0"/>
                                <w:numId w:val="2"/>
                              </w:numPr>
                              <w:tabs>
                                <w:tab w:val="left" w:pos="3291"/>
                              </w:tabs>
                              <w:spacing w:after="0"/>
                              <w:ind w:left="360"/>
                              <w:rPr>
                                <w:bCs/>
                                <w:i/>
                                <w:iCs/>
                              </w:rPr>
                            </w:pPr>
                            <w:r w:rsidRPr="003A515E">
                              <w:rPr>
                                <w:bCs/>
                                <w:i/>
                                <w:iCs/>
                              </w:rPr>
                              <w:t xml:space="preserve">jährlicher Beitrag von mindestens </w:t>
                            </w:r>
                            <w:r w:rsidRPr="003A515E">
                              <w:rPr>
                                <w:b/>
                                <w:bCs/>
                                <w:i/>
                                <w:iCs/>
                              </w:rPr>
                              <w:t>CHF</w:t>
                            </w:r>
                            <w:r w:rsidRPr="003A515E">
                              <w:rPr>
                                <w:bCs/>
                                <w:i/>
                                <w:iCs/>
                              </w:rPr>
                              <w:t xml:space="preserve"> </w:t>
                            </w:r>
                            <w:r w:rsidR="003A3617">
                              <w:rPr>
                                <w:bCs/>
                                <w:i/>
                                <w:iCs/>
                              </w:rPr>
                              <w:t>20</w:t>
                            </w:r>
                            <w:r w:rsidRPr="003A515E">
                              <w:rPr>
                                <w:b/>
                                <w:bCs/>
                                <w:i/>
                                <w:iCs/>
                              </w:rPr>
                              <w:t>‘000.00</w:t>
                            </w:r>
                          </w:p>
                          <w:p w14:paraId="33A8ABA6" w14:textId="52034A81" w:rsidR="003A3617" w:rsidRPr="003A515E" w:rsidRDefault="003A515E" w:rsidP="00A875EE">
                            <w:pPr>
                              <w:numPr>
                                <w:ilvl w:val="0"/>
                                <w:numId w:val="2"/>
                              </w:numPr>
                              <w:tabs>
                                <w:tab w:val="left" w:pos="3291"/>
                              </w:tabs>
                              <w:spacing w:after="0"/>
                              <w:ind w:left="360"/>
                              <w:rPr>
                                <w:bCs/>
                                <w:i/>
                                <w:iCs/>
                              </w:rPr>
                            </w:pPr>
                            <w:r w:rsidRPr="003A515E">
                              <w:rPr>
                                <w:bCs/>
                                <w:i/>
                                <w:iCs/>
                              </w:rPr>
                              <w:t>Vertragsdauer: mind. 3 Jahre</w:t>
                            </w:r>
                          </w:p>
                          <w:p w14:paraId="4CE2E8C7" w14:textId="4394B6DB" w:rsidR="003A3617" w:rsidRPr="003A515E" w:rsidRDefault="003A515E" w:rsidP="00A875EE">
                            <w:pPr>
                              <w:numPr>
                                <w:ilvl w:val="0"/>
                                <w:numId w:val="2"/>
                              </w:numPr>
                              <w:tabs>
                                <w:tab w:val="left" w:pos="3291"/>
                              </w:tabs>
                              <w:spacing w:after="0"/>
                              <w:ind w:left="360"/>
                              <w:rPr>
                                <w:bCs/>
                                <w:i/>
                                <w:iCs/>
                              </w:rPr>
                            </w:pPr>
                            <w:r w:rsidRPr="003A515E">
                              <w:rPr>
                                <w:bCs/>
                                <w:i/>
                                <w:iCs/>
                              </w:rPr>
                              <w:t>Trikotwerbung 1. Mannschaft und Trainingsanzug 1. Mannschaft</w:t>
                            </w:r>
                          </w:p>
                          <w:p w14:paraId="0C18508E" w14:textId="2B45DA12" w:rsidR="003A515E" w:rsidRPr="003A515E" w:rsidRDefault="003A515E" w:rsidP="00A875EE">
                            <w:pPr>
                              <w:numPr>
                                <w:ilvl w:val="0"/>
                                <w:numId w:val="2"/>
                              </w:numPr>
                              <w:tabs>
                                <w:tab w:val="left" w:pos="3291"/>
                              </w:tabs>
                              <w:spacing w:after="0"/>
                              <w:ind w:left="360"/>
                              <w:rPr>
                                <w:bCs/>
                                <w:i/>
                                <w:iCs/>
                              </w:rPr>
                            </w:pPr>
                            <w:r w:rsidRPr="003A515E">
                              <w:rPr>
                                <w:bCs/>
                                <w:i/>
                                <w:iCs/>
                              </w:rPr>
                              <w:t>hat das Recht, Werbung mit dem Wortlaut „Generalsponsor des FC Iliria Solothurn“ in eigener Sache zu betreiben</w:t>
                            </w:r>
                          </w:p>
                          <w:p w14:paraId="223808DA" w14:textId="230C946F" w:rsidR="003A515E" w:rsidRDefault="003A515E" w:rsidP="00A875EE">
                            <w:pPr>
                              <w:numPr>
                                <w:ilvl w:val="0"/>
                                <w:numId w:val="2"/>
                              </w:numPr>
                              <w:tabs>
                                <w:tab w:val="left" w:pos="3291"/>
                              </w:tabs>
                              <w:spacing w:after="0"/>
                              <w:ind w:left="360"/>
                              <w:rPr>
                                <w:bCs/>
                                <w:i/>
                                <w:iCs/>
                              </w:rPr>
                            </w:pPr>
                            <w:r w:rsidRPr="003A515E">
                              <w:rPr>
                                <w:bCs/>
                                <w:i/>
                                <w:iCs/>
                              </w:rPr>
                              <w:t>Exklusivrecht für spezielle Auszeichnungen - Titelsponsor, z.B. „Hallenturnier präsentiert durch Muster AG"</w:t>
                            </w:r>
                          </w:p>
                          <w:p w14:paraId="34A73B4B" w14:textId="087A7EDA" w:rsidR="003A3617" w:rsidRPr="003A3617" w:rsidRDefault="003A3617" w:rsidP="00A875EE">
                            <w:pPr>
                              <w:numPr>
                                <w:ilvl w:val="0"/>
                                <w:numId w:val="2"/>
                              </w:numPr>
                              <w:tabs>
                                <w:tab w:val="left" w:pos="3291"/>
                              </w:tabs>
                              <w:spacing w:after="0"/>
                              <w:ind w:left="360"/>
                              <w:rPr>
                                <w:bCs/>
                                <w:i/>
                                <w:iCs/>
                              </w:rPr>
                            </w:pPr>
                            <w:r w:rsidRPr="003A515E">
                              <w:rPr>
                                <w:bCs/>
                                <w:i/>
                                <w:iCs/>
                              </w:rPr>
                              <w:t>spezielle Logo-Präsenz, z.B. im Clubhaus oder auf Sportplätzen mit Werbebande</w:t>
                            </w:r>
                          </w:p>
                          <w:p w14:paraId="465ADD5E" w14:textId="26F92229" w:rsidR="003A3617" w:rsidRPr="003A515E" w:rsidRDefault="003A3617" w:rsidP="00A875EE">
                            <w:pPr>
                              <w:numPr>
                                <w:ilvl w:val="0"/>
                                <w:numId w:val="2"/>
                              </w:numPr>
                              <w:tabs>
                                <w:tab w:val="left" w:pos="3291"/>
                              </w:tabs>
                              <w:spacing w:after="0"/>
                              <w:ind w:left="360"/>
                              <w:rPr>
                                <w:bCs/>
                                <w:i/>
                                <w:iCs/>
                              </w:rPr>
                            </w:pPr>
                            <w:r w:rsidRPr="003A515E">
                              <w:rPr>
                                <w:bCs/>
                                <w:i/>
                                <w:iCs/>
                              </w:rPr>
                              <w:t>Logo auf allen vom FC Iliria produzierten/benutzten Werbeträgern wie z.B. Match-Plakat und Spielplankarten der 1. Mannschaft</w:t>
                            </w:r>
                          </w:p>
                          <w:p w14:paraId="6BE0761E" w14:textId="41842075" w:rsidR="003A515E" w:rsidRPr="003A515E" w:rsidRDefault="003A515E" w:rsidP="00A875EE">
                            <w:pPr>
                              <w:numPr>
                                <w:ilvl w:val="0"/>
                                <w:numId w:val="2"/>
                              </w:numPr>
                              <w:tabs>
                                <w:tab w:val="left" w:pos="3291"/>
                              </w:tabs>
                              <w:spacing w:after="0"/>
                              <w:ind w:left="360"/>
                              <w:rPr>
                                <w:bCs/>
                                <w:i/>
                                <w:iCs/>
                              </w:rPr>
                            </w:pPr>
                            <w:r w:rsidRPr="003A515E">
                              <w:rPr>
                                <w:bCs/>
                                <w:i/>
                                <w:iCs/>
                              </w:rPr>
                              <w:t>Sampling, z.B. unbeschränkte Auftritte an allen Veranstaltungen wie Meisterschaftsspiele, Cup-Spiele, Generalversammlung, Junioren-Elternabend</w:t>
                            </w:r>
                          </w:p>
                          <w:p w14:paraId="4010AB06" w14:textId="63EBFCF9" w:rsidR="003A3617" w:rsidRDefault="003A515E" w:rsidP="00A875EE">
                            <w:pPr>
                              <w:numPr>
                                <w:ilvl w:val="0"/>
                                <w:numId w:val="2"/>
                              </w:numPr>
                              <w:tabs>
                                <w:tab w:val="left" w:pos="3291"/>
                              </w:tabs>
                              <w:spacing w:after="0"/>
                              <w:ind w:left="360"/>
                              <w:rPr>
                                <w:bCs/>
                                <w:i/>
                                <w:iCs/>
                              </w:rPr>
                            </w:pPr>
                            <w:r w:rsidRPr="003A515E">
                              <w:rPr>
                                <w:bCs/>
                                <w:i/>
                                <w:iCs/>
                              </w:rPr>
                              <w:t>spezielle Erwähnung durch Speaker an diversen Anlässen</w:t>
                            </w:r>
                          </w:p>
                          <w:p w14:paraId="13FEC1C5" w14:textId="2682F2C6" w:rsidR="003A515E" w:rsidRPr="003A515E" w:rsidRDefault="003A515E" w:rsidP="00A875EE">
                            <w:pPr>
                              <w:numPr>
                                <w:ilvl w:val="0"/>
                                <w:numId w:val="2"/>
                              </w:numPr>
                              <w:tabs>
                                <w:tab w:val="left" w:pos="3291"/>
                              </w:tabs>
                              <w:spacing w:after="0"/>
                              <w:ind w:left="360"/>
                              <w:rPr>
                                <w:bCs/>
                                <w:i/>
                                <w:iCs/>
                              </w:rPr>
                            </w:pPr>
                            <w:r w:rsidRPr="003A515E">
                              <w:rPr>
                                <w:bCs/>
                                <w:i/>
                                <w:iCs/>
                              </w:rPr>
                              <w:t>Auflistung als Generalsponsor auf der Homepage des FC Iliria Solothurn (</w:t>
                            </w:r>
                            <w:hyperlink r:id="rId13" w:history="1">
                              <w:r w:rsidRPr="003A515E">
                                <w:rPr>
                                  <w:rStyle w:val="Hyperlink"/>
                                  <w:b/>
                                </w:rPr>
                                <w:t>www.fciliria.ch</w:t>
                              </w:r>
                            </w:hyperlink>
                            <w:r w:rsidRPr="003A515E">
                              <w:rPr>
                                <w:bCs/>
                                <w:i/>
                                <w:iCs/>
                              </w:rPr>
                              <w:t>)</w:t>
                            </w:r>
                          </w:p>
                          <w:p w14:paraId="2F5C5525" w14:textId="77777777" w:rsidR="003A515E" w:rsidRPr="003A515E" w:rsidRDefault="003A515E" w:rsidP="00A875EE">
                            <w:pPr>
                              <w:numPr>
                                <w:ilvl w:val="0"/>
                                <w:numId w:val="2"/>
                              </w:numPr>
                              <w:tabs>
                                <w:tab w:val="left" w:pos="3291"/>
                              </w:tabs>
                              <w:spacing w:after="0"/>
                              <w:ind w:left="360"/>
                              <w:rPr>
                                <w:bCs/>
                                <w:i/>
                                <w:iCs/>
                              </w:rPr>
                            </w:pPr>
                            <w:r w:rsidRPr="003A515E">
                              <w:rPr>
                                <w:bCs/>
                                <w:i/>
                                <w:iCs/>
                              </w:rPr>
                              <w:t>Einladung und Gratiseintritt zu speziellen Anlässen, z.B. alle Spiele/Turniere der Mannschaften, Sponsorenessen usw.</w:t>
                            </w:r>
                          </w:p>
                          <w:p w14:paraId="043B3739" w14:textId="77777777" w:rsidR="003A515E" w:rsidRPr="003A515E" w:rsidRDefault="003A515E" w:rsidP="003A515E">
                            <w:pPr>
                              <w:tabs>
                                <w:tab w:val="left" w:pos="3291"/>
                              </w:tabs>
                            </w:pPr>
                          </w:p>
                          <w:p w14:paraId="6EC243D2" w14:textId="77777777" w:rsidR="003A515E" w:rsidRPr="003A515E" w:rsidRDefault="003A515E" w:rsidP="003A515E">
                            <w:pPr>
                              <w:tabs>
                                <w:tab w:val="left" w:pos="3291"/>
                              </w:tabs>
                            </w:pPr>
                          </w:p>
                          <w:p w14:paraId="2DB0BF62" w14:textId="77777777" w:rsidR="003A515E" w:rsidRPr="003A515E" w:rsidRDefault="003A515E" w:rsidP="003A515E">
                            <w:pPr>
                              <w:tabs>
                                <w:tab w:val="left" w:pos="3291"/>
                              </w:tabs>
                            </w:pPr>
                          </w:p>
                          <w:p w14:paraId="70AAE23F" w14:textId="77777777" w:rsidR="003A515E" w:rsidRPr="003A515E" w:rsidRDefault="003A515E" w:rsidP="003A515E">
                            <w:pPr>
                              <w:tabs>
                                <w:tab w:val="left" w:pos="3291"/>
                              </w:tabs>
                            </w:pPr>
                          </w:p>
                          <w:p w14:paraId="66B68E4F" w14:textId="77777777" w:rsidR="003A515E" w:rsidRPr="003A515E" w:rsidRDefault="003A515E" w:rsidP="003A515E">
                            <w:pPr>
                              <w:tabs>
                                <w:tab w:val="left" w:pos="3291"/>
                              </w:tabs>
                            </w:pPr>
                          </w:p>
                          <w:bookmarkEnd w:id="0"/>
                          <w:p w14:paraId="0277C636" w14:textId="77777777" w:rsidR="003A515E" w:rsidRDefault="003A515E" w:rsidP="003A515E">
                            <w:pPr>
                              <w:tabs>
                                <w:tab w:val="left" w:pos="3291"/>
                              </w:tabs>
                            </w:pPr>
                          </w:p>
                          <w:p w14:paraId="47FBB6B2" w14:textId="77777777" w:rsidR="003A515E" w:rsidRDefault="003A515E" w:rsidP="003A5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A7337" id="Textfeld 238" o:spid="_x0000_s1034" type="#_x0000_t202" style="position:absolute;margin-left:-8.5pt;margin-top:-27.1pt;width:359pt;height:39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" filled="f" stroked="f" strokeweight=".5pt">
                <v:textbox>
                  <w:txbxContent>
                    <w:p w14:paraId="2C072E59" w14:textId="1FEBD120" w:rsidR="003A515E" w:rsidRPr="003A515E" w:rsidRDefault="003A515E" w:rsidP="003A3617">
                      <w:pPr>
                        <w:tabs>
                          <w:tab w:val="left" w:pos="3291"/>
                        </w:tabs>
                        <w:rPr>
                          <w:b/>
                          <w:bCs/>
                          <w:color w:val="632423" w:themeColor="accent2" w:themeShade="80"/>
                        </w:rPr>
                      </w:pPr>
                      <w:bookmarkStart w:id="1" w:name="_Hlk17408979"/>
                      <w:r w:rsidRPr="003A515E">
                        <w:rPr>
                          <w:b/>
                          <w:bCs/>
                          <w:color w:val="632423" w:themeColor="accent2" w:themeShade="80"/>
                        </w:rPr>
                        <w:t>Generalsponsor</w:t>
                      </w:r>
                    </w:p>
                    <w:p w14:paraId="4ABD3CA5" w14:textId="1F2CF86C" w:rsidR="003A3617" w:rsidRPr="003A515E" w:rsidRDefault="003A515E" w:rsidP="00A875EE">
                      <w:pPr>
                        <w:numPr>
                          <w:ilvl w:val="0"/>
                          <w:numId w:val="2"/>
                        </w:numPr>
                        <w:tabs>
                          <w:tab w:val="left" w:pos="3291"/>
                        </w:tabs>
                        <w:spacing w:after="0"/>
                        <w:ind w:left="360"/>
                        <w:rPr>
                          <w:bCs/>
                          <w:i/>
                          <w:iCs/>
                        </w:rPr>
                      </w:pPr>
                      <w:r w:rsidRPr="003A515E">
                        <w:rPr>
                          <w:bCs/>
                          <w:i/>
                          <w:iCs/>
                        </w:rPr>
                        <w:t xml:space="preserve">jährlicher Beitrag von mindestens </w:t>
                      </w:r>
                      <w:r w:rsidRPr="003A515E">
                        <w:rPr>
                          <w:b/>
                          <w:bCs/>
                          <w:i/>
                          <w:iCs/>
                        </w:rPr>
                        <w:t>CHF</w:t>
                      </w:r>
                      <w:r w:rsidRPr="003A515E">
                        <w:rPr>
                          <w:bCs/>
                          <w:i/>
                          <w:iCs/>
                        </w:rPr>
                        <w:t xml:space="preserve"> </w:t>
                      </w:r>
                      <w:r w:rsidR="003A3617">
                        <w:rPr>
                          <w:bCs/>
                          <w:i/>
                          <w:iCs/>
                        </w:rPr>
                        <w:t>20</w:t>
                      </w:r>
                      <w:r w:rsidRPr="003A515E">
                        <w:rPr>
                          <w:b/>
                          <w:bCs/>
                          <w:i/>
                          <w:iCs/>
                        </w:rPr>
                        <w:t>‘000.00</w:t>
                      </w:r>
                    </w:p>
                    <w:p w14:paraId="33A8ABA6" w14:textId="52034A81" w:rsidR="003A3617" w:rsidRPr="003A515E" w:rsidRDefault="003A515E" w:rsidP="00A875EE">
                      <w:pPr>
                        <w:numPr>
                          <w:ilvl w:val="0"/>
                          <w:numId w:val="2"/>
                        </w:numPr>
                        <w:tabs>
                          <w:tab w:val="left" w:pos="3291"/>
                        </w:tabs>
                        <w:spacing w:after="0"/>
                        <w:ind w:left="360"/>
                        <w:rPr>
                          <w:bCs/>
                          <w:i/>
                          <w:iCs/>
                        </w:rPr>
                      </w:pPr>
                      <w:r w:rsidRPr="003A515E">
                        <w:rPr>
                          <w:bCs/>
                          <w:i/>
                          <w:iCs/>
                        </w:rPr>
                        <w:t>Vertragsdauer: mind. 3 Jahre</w:t>
                      </w:r>
                    </w:p>
                    <w:p w14:paraId="4CE2E8C7" w14:textId="4394B6DB" w:rsidR="003A3617" w:rsidRPr="003A515E" w:rsidRDefault="003A515E" w:rsidP="00A875EE">
                      <w:pPr>
                        <w:numPr>
                          <w:ilvl w:val="0"/>
                          <w:numId w:val="2"/>
                        </w:numPr>
                        <w:tabs>
                          <w:tab w:val="left" w:pos="3291"/>
                        </w:tabs>
                        <w:spacing w:after="0"/>
                        <w:ind w:left="360"/>
                        <w:rPr>
                          <w:bCs/>
                          <w:i/>
                          <w:iCs/>
                        </w:rPr>
                      </w:pPr>
                      <w:r w:rsidRPr="003A515E">
                        <w:rPr>
                          <w:bCs/>
                          <w:i/>
                          <w:iCs/>
                        </w:rPr>
                        <w:t>Trikotwerbung 1. Mannschaft und Trainingsanzug 1. Mannschaft</w:t>
                      </w:r>
                    </w:p>
                    <w:p w14:paraId="0C18508E" w14:textId="2B45DA12" w:rsidR="003A515E" w:rsidRPr="003A515E" w:rsidRDefault="003A515E" w:rsidP="00A875EE">
                      <w:pPr>
                        <w:numPr>
                          <w:ilvl w:val="0"/>
                          <w:numId w:val="2"/>
                        </w:numPr>
                        <w:tabs>
                          <w:tab w:val="left" w:pos="3291"/>
                        </w:tabs>
                        <w:spacing w:after="0"/>
                        <w:ind w:left="360"/>
                        <w:rPr>
                          <w:bCs/>
                          <w:i/>
                          <w:iCs/>
                        </w:rPr>
                      </w:pPr>
                      <w:r w:rsidRPr="003A515E">
                        <w:rPr>
                          <w:bCs/>
                          <w:i/>
                          <w:iCs/>
                        </w:rPr>
                        <w:t>hat das Recht, Werbung mit dem Wortlaut „Generalsponsor des FC Iliria Solothurn“ in eigener Sache zu betreiben</w:t>
                      </w:r>
                    </w:p>
                    <w:p w14:paraId="223808DA" w14:textId="230C946F" w:rsidR="003A515E" w:rsidRDefault="003A515E" w:rsidP="00A875EE">
                      <w:pPr>
                        <w:numPr>
                          <w:ilvl w:val="0"/>
                          <w:numId w:val="2"/>
                        </w:numPr>
                        <w:tabs>
                          <w:tab w:val="left" w:pos="3291"/>
                        </w:tabs>
                        <w:spacing w:after="0"/>
                        <w:ind w:left="360"/>
                        <w:rPr>
                          <w:bCs/>
                          <w:i/>
                          <w:iCs/>
                        </w:rPr>
                      </w:pPr>
                      <w:r w:rsidRPr="003A515E">
                        <w:rPr>
                          <w:bCs/>
                          <w:i/>
                          <w:iCs/>
                        </w:rPr>
                        <w:t>Exklusivrecht für spezielle Auszeichnungen - Titelsponsor, z.B. „Hallenturnier präsentiert durch Muster AG"</w:t>
                      </w:r>
                    </w:p>
                    <w:p w14:paraId="34A73B4B" w14:textId="087A7EDA" w:rsidR="003A3617" w:rsidRPr="003A3617" w:rsidRDefault="003A3617" w:rsidP="00A875EE">
                      <w:pPr>
                        <w:numPr>
                          <w:ilvl w:val="0"/>
                          <w:numId w:val="2"/>
                        </w:numPr>
                        <w:tabs>
                          <w:tab w:val="left" w:pos="3291"/>
                        </w:tabs>
                        <w:spacing w:after="0"/>
                        <w:ind w:left="360"/>
                        <w:rPr>
                          <w:bCs/>
                          <w:i/>
                          <w:iCs/>
                        </w:rPr>
                      </w:pPr>
                      <w:r w:rsidRPr="003A515E">
                        <w:rPr>
                          <w:bCs/>
                          <w:i/>
                          <w:iCs/>
                        </w:rPr>
                        <w:t>spezielle Logo-Präsenz, z.B. im Clubhaus oder auf Sportplätzen mit Werbebande</w:t>
                      </w:r>
                    </w:p>
                    <w:p w14:paraId="465ADD5E" w14:textId="26F92229" w:rsidR="003A3617" w:rsidRPr="003A515E" w:rsidRDefault="003A3617" w:rsidP="00A875EE">
                      <w:pPr>
                        <w:numPr>
                          <w:ilvl w:val="0"/>
                          <w:numId w:val="2"/>
                        </w:numPr>
                        <w:tabs>
                          <w:tab w:val="left" w:pos="3291"/>
                        </w:tabs>
                        <w:spacing w:after="0"/>
                        <w:ind w:left="360"/>
                        <w:rPr>
                          <w:bCs/>
                          <w:i/>
                          <w:iCs/>
                        </w:rPr>
                      </w:pPr>
                      <w:r w:rsidRPr="003A515E">
                        <w:rPr>
                          <w:bCs/>
                          <w:i/>
                          <w:iCs/>
                        </w:rPr>
                        <w:t>Logo auf allen vom FC Iliria produzierten/benutzten Werbeträgern wie z.B. Match-Plakat und Spielplankarten der 1. Mannschaft</w:t>
                      </w:r>
                    </w:p>
                    <w:p w14:paraId="6BE0761E" w14:textId="41842075" w:rsidR="003A515E" w:rsidRPr="003A515E" w:rsidRDefault="003A515E" w:rsidP="00A875EE">
                      <w:pPr>
                        <w:numPr>
                          <w:ilvl w:val="0"/>
                          <w:numId w:val="2"/>
                        </w:numPr>
                        <w:tabs>
                          <w:tab w:val="left" w:pos="3291"/>
                        </w:tabs>
                        <w:spacing w:after="0"/>
                        <w:ind w:left="360"/>
                        <w:rPr>
                          <w:bCs/>
                          <w:i/>
                          <w:iCs/>
                        </w:rPr>
                      </w:pPr>
                      <w:r w:rsidRPr="003A515E">
                        <w:rPr>
                          <w:bCs/>
                          <w:i/>
                          <w:iCs/>
                        </w:rPr>
                        <w:t>Sampling, z.B. unbeschränkte Auftritte an allen Veranstaltungen wie Meisterschaftsspiele, Cup-Spiele, Generalversammlung, Junioren-Elternabend</w:t>
                      </w:r>
                    </w:p>
                    <w:p w14:paraId="4010AB06" w14:textId="63EBFCF9" w:rsidR="003A3617" w:rsidRDefault="003A515E" w:rsidP="00A875EE">
                      <w:pPr>
                        <w:numPr>
                          <w:ilvl w:val="0"/>
                          <w:numId w:val="2"/>
                        </w:numPr>
                        <w:tabs>
                          <w:tab w:val="left" w:pos="3291"/>
                        </w:tabs>
                        <w:spacing w:after="0"/>
                        <w:ind w:left="360"/>
                        <w:rPr>
                          <w:bCs/>
                          <w:i/>
                          <w:iCs/>
                        </w:rPr>
                      </w:pPr>
                      <w:r w:rsidRPr="003A515E">
                        <w:rPr>
                          <w:bCs/>
                          <w:i/>
                          <w:iCs/>
                        </w:rPr>
                        <w:t>spezielle Erwähnung durch Speaker an diversen Anlässen</w:t>
                      </w:r>
                    </w:p>
                    <w:p w14:paraId="13FEC1C5" w14:textId="2682F2C6" w:rsidR="003A515E" w:rsidRPr="003A515E" w:rsidRDefault="003A515E" w:rsidP="00A875EE">
                      <w:pPr>
                        <w:numPr>
                          <w:ilvl w:val="0"/>
                          <w:numId w:val="2"/>
                        </w:numPr>
                        <w:tabs>
                          <w:tab w:val="left" w:pos="3291"/>
                        </w:tabs>
                        <w:spacing w:after="0"/>
                        <w:ind w:left="360"/>
                        <w:rPr>
                          <w:bCs/>
                          <w:i/>
                          <w:iCs/>
                        </w:rPr>
                      </w:pPr>
                      <w:r w:rsidRPr="003A515E">
                        <w:rPr>
                          <w:bCs/>
                          <w:i/>
                          <w:iCs/>
                        </w:rPr>
                        <w:t>Auflistung als Generalsponsor auf der Homepage des FC Iliria Solothurn (</w:t>
                      </w:r>
                      <w:hyperlink r:id="rId14" w:history="1">
                        <w:r w:rsidRPr="003A515E">
                          <w:rPr>
                            <w:rStyle w:val="Hyperlink"/>
                            <w:b/>
                          </w:rPr>
                          <w:t>www.fciliria.ch</w:t>
                        </w:r>
                      </w:hyperlink>
                      <w:r w:rsidRPr="003A515E">
                        <w:rPr>
                          <w:bCs/>
                          <w:i/>
                          <w:iCs/>
                        </w:rPr>
                        <w:t>)</w:t>
                      </w:r>
                    </w:p>
                    <w:p w14:paraId="2F5C5525" w14:textId="77777777" w:rsidR="003A515E" w:rsidRPr="003A515E" w:rsidRDefault="003A515E" w:rsidP="00A875EE">
                      <w:pPr>
                        <w:numPr>
                          <w:ilvl w:val="0"/>
                          <w:numId w:val="2"/>
                        </w:numPr>
                        <w:tabs>
                          <w:tab w:val="left" w:pos="3291"/>
                        </w:tabs>
                        <w:spacing w:after="0"/>
                        <w:ind w:left="360"/>
                        <w:rPr>
                          <w:bCs/>
                          <w:i/>
                          <w:iCs/>
                        </w:rPr>
                      </w:pPr>
                      <w:r w:rsidRPr="003A515E">
                        <w:rPr>
                          <w:bCs/>
                          <w:i/>
                          <w:iCs/>
                        </w:rPr>
                        <w:t>Einladung und Gratiseintritt zu speziellen Anlässen, z.B. alle Spiele/Turniere der Mannschaften, Sponsorenessen usw.</w:t>
                      </w:r>
                    </w:p>
                    <w:p w14:paraId="043B3739" w14:textId="77777777" w:rsidR="003A515E" w:rsidRPr="003A515E" w:rsidRDefault="003A515E" w:rsidP="003A515E">
                      <w:pPr>
                        <w:tabs>
                          <w:tab w:val="left" w:pos="3291"/>
                        </w:tabs>
                      </w:pPr>
                    </w:p>
                    <w:p w14:paraId="6EC243D2" w14:textId="77777777" w:rsidR="003A515E" w:rsidRPr="003A515E" w:rsidRDefault="003A515E" w:rsidP="003A515E">
                      <w:pPr>
                        <w:tabs>
                          <w:tab w:val="left" w:pos="3291"/>
                        </w:tabs>
                      </w:pPr>
                    </w:p>
                    <w:p w14:paraId="2DB0BF62" w14:textId="77777777" w:rsidR="003A515E" w:rsidRPr="003A515E" w:rsidRDefault="003A515E" w:rsidP="003A515E">
                      <w:pPr>
                        <w:tabs>
                          <w:tab w:val="left" w:pos="3291"/>
                        </w:tabs>
                      </w:pPr>
                    </w:p>
                    <w:p w14:paraId="70AAE23F" w14:textId="77777777" w:rsidR="003A515E" w:rsidRPr="003A515E" w:rsidRDefault="003A515E" w:rsidP="003A515E">
                      <w:pPr>
                        <w:tabs>
                          <w:tab w:val="left" w:pos="3291"/>
                        </w:tabs>
                      </w:pPr>
                    </w:p>
                    <w:p w14:paraId="66B68E4F" w14:textId="77777777" w:rsidR="003A515E" w:rsidRPr="003A515E" w:rsidRDefault="003A515E" w:rsidP="003A515E">
                      <w:pPr>
                        <w:tabs>
                          <w:tab w:val="left" w:pos="3291"/>
                        </w:tabs>
                      </w:pPr>
                    </w:p>
                    <w:bookmarkEnd w:id="1"/>
                    <w:p w14:paraId="0277C636" w14:textId="77777777" w:rsidR="003A515E" w:rsidRDefault="003A515E" w:rsidP="003A515E">
                      <w:pPr>
                        <w:tabs>
                          <w:tab w:val="left" w:pos="3291"/>
                        </w:tabs>
                      </w:pPr>
                    </w:p>
                    <w:p w14:paraId="47FBB6B2" w14:textId="77777777" w:rsidR="003A515E" w:rsidRDefault="003A515E" w:rsidP="003A515E"/>
                  </w:txbxContent>
                </v:textbox>
              </v:shape>
            </w:pict>
          </mc:Fallback>
        </mc:AlternateContent>
      </w:r>
      <w:r w:rsidR="0030008F" w:rsidRPr="00313847">
        <w:rPr>
          <w:noProof/>
        </w:rPr>
        <w:drawing>
          <wp:anchor distT="0" distB="0" distL="114300" distR="114300" simplePos="0" relativeHeight="251807744" behindDoc="0" locked="0" layoutInCell="1" allowOverlap="1" wp14:anchorId="700C75E4" wp14:editId="57F1F3AB">
            <wp:simplePos x="0" y="0"/>
            <wp:positionH relativeFrom="column">
              <wp:posOffset>-50800</wp:posOffset>
            </wp:positionH>
            <wp:positionV relativeFrom="paragraph">
              <wp:posOffset>-982345</wp:posOffset>
            </wp:positionV>
            <wp:extent cx="1724025" cy="25717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3A7" w:rsidRPr="006D14F8">
        <w:br w:type="page"/>
      </w:r>
    </w:p>
    <w:p w14:paraId="1E215B15" w14:textId="58932714" w:rsidR="00A2003F" w:rsidRPr="006D14F8" w:rsidRDefault="00197E5C">
      <w:r w:rsidRPr="000015CF">
        <w:rPr>
          <w:noProof/>
        </w:rPr>
        <w:lastRenderedPageBreak/>
        <mc:AlternateContent>
          <mc:Choice Requires="wps">
            <w:drawing>
              <wp:anchor distT="0" distB="0" distL="114300" distR="114300" simplePos="0" relativeHeight="251791360" behindDoc="0" locked="0" layoutInCell="1" allowOverlap="1" wp14:anchorId="617FFA39" wp14:editId="3170FAB5">
                <wp:simplePos x="0" y="0"/>
                <wp:positionH relativeFrom="column">
                  <wp:posOffset>11430</wp:posOffset>
                </wp:positionH>
                <wp:positionV relativeFrom="paragraph">
                  <wp:posOffset>-372745</wp:posOffset>
                </wp:positionV>
                <wp:extent cx="4581525" cy="5353050"/>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4581525" cy="5353050"/>
                        </a:xfrm>
                        <a:prstGeom prst="rect">
                          <a:avLst/>
                        </a:prstGeom>
                        <a:noFill/>
                        <a:ln w="6350">
                          <a:noFill/>
                        </a:ln>
                      </wps:spPr>
                      <wps:txbx>
                        <w:txbxContent>
                          <w:p w14:paraId="39632E8F" w14:textId="77777777" w:rsidR="000015CF" w:rsidRPr="000015CF" w:rsidRDefault="000015CF" w:rsidP="000015CF">
                            <w:pPr>
                              <w:tabs>
                                <w:tab w:val="left" w:pos="3291"/>
                              </w:tabs>
                              <w:spacing w:after="0"/>
                              <w:rPr>
                                <w:b/>
                                <w:color w:val="632423" w:themeColor="accent2" w:themeShade="80"/>
                              </w:rPr>
                            </w:pPr>
                            <w:r w:rsidRPr="000015CF">
                              <w:rPr>
                                <w:b/>
                                <w:color w:val="632423" w:themeColor="accent2" w:themeShade="80"/>
                              </w:rPr>
                              <w:t>Hauptsponsoren</w:t>
                            </w:r>
                          </w:p>
                          <w:p w14:paraId="2CFDEF07" w14:textId="77777777" w:rsidR="000015CF" w:rsidRPr="000015CF" w:rsidRDefault="000015CF" w:rsidP="00FE57C9">
                            <w:pPr>
                              <w:tabs>
                                <w:tab w:val="left" w:pos="3291"/>
                              </w:tabs>
                              <w:spacing w:after="0"/>
                              <w:rPr>
                                <w:b/>
                              </w:rPr>
                            </w:pPr>
                          </w:p>
                          <w:p w14:paraId="1D257604" w14:textId="5B67C565" w:rsidR="000015CF" w:rsidRPr="000015CF" w:rsidRDefault="000015CF" w:rsidP="00FE57C9">
                            <w:pPr>
                              <w:numPr>
                                <w:ilvl w:val="0"/>
                                <w:numId w:val="3"/>
                              </w:numPr>
                              <w:tabs>
                                <w:tab w:val="left" w:pos="3291"/>
                              </w:tabs>
                              <w:spacing w:after="0"/>
                              <w:rPr>
                                <w:i/>
                              </w:rPr>
                            </w:pPr>
                            <w:r w:rsidRPr="000015CF">
                              <w:rPr>
                                <w:i/>
                              </w:rPr>
                              <w:t xml:space="preserve">jährlicher Beitrag von mindestens </w:t>
                            </w:r>
                            <w:r w:rsidRPr="000015CF">
                              <w:rPr>
                                <w:b/>
                                <w:bCs/>
                                <w:i/>
                              </w:rPr>
                              <w:t>CHF</w:t>
                            </w:r>
                            <w:r w:rsidRPr="000015CF">
                              <w:rPr>
                                <w:bCs/>
                                <w:i/>
                              </w:rPr>
                              <w:t xml:space="preserve"> </w:t>
                            </w:r>
                            <w:r>
                              <w:rPr>
                                <w:b/>
                                <w:bCs/>
                                <w:i/>
                              </w:rPr>
                              <w:t>5</w:t>
                            </w:r>
                            <w:r w:rsidRPr="000015CF">
                              <w:rPr>
                                <w:b/>
                                <w:bCs/>
                                <w:i/>
                              </w:rPr>
                              <w:t>‘000.00</w:t>
                            </w:r>
                            <w:r w:rsidRPr="000015CF">
                              <w:rPr>
                                <w:bCs/>
                                <w:i/>
                              </w:rPr>
                              <w:t xml:space="preserve"> </w:t>
                            </w:r>
                          </w:p>
                          <w:p w14:paraId="01470AED" w14:textId="2A9D80A9" w:rsidR="000015CF" w:rsidRPr="000015CF" w:rsidRDefault="000015CF" w:rsidP="00FE57C9">
                            <w:pPr>
                              <w:numPr>
                                <w:ilvl w:val="0"/>
                                <w:numId w:val="3"/>
                              </w:numPr>
                              <w:tabs>
                                <w:tab w:val="left" w:pos="3291"/>
                              </w:tabs>
                              <w:spacing w:after="0"/>
                              <w:rPr>
                                <w:i/>
                              </w:rPr>
                            </w:pPr>
                            <w:r w:rsidRPr="000015CF">
                              <w:rPr>
                                <w:i/>
                              </w:rPr>
                              <w:t>Erwähnung durch Speaker, z.B. an diversen Anlässen</w:t>
                            </w:r>
                          </w:p>
                          <w:p w14:paraId="09CF128D" w14:textId="2A111401" w:rsidR="000015CF" w:rsidRPr="000015CF" w:rsidRDefault="000015CF" w:rsidP="00FE57C9">
                            <w:pPr>
                              <w:numPr>
                                <w:ilvl w:val="0"/>
                                <w:numId w:val="3"/>
                              </w:numPr>
                              <w:tabs>
                                <w:tab w:val="left" w:pos="3291"/>
                              </w:tabs>
                              <w:spacing w:after="0"/>
                              <w:rPr>
                                <w:i/>
                              </w:rPr>
                            </w:pPr>
                            <w:r w:rsidRPr="000015CF">
                              <w:rPr>
                                <w:i/>
                              </w:rPr>
                              <w:t xml:space="preserve">spezielle Logo-Präsenz, z.B. im Clubhaus oder auf Sportplätzen mit </w:t>
                            </w:r>
                            <w:r w:rsidRPr="000015CF">
                              <w:rPr>
                                <w:bCs/>
                                <w:i/>
                              </w:rPr>
                              <w:t xml:space="preserve">Werbetafeln </w:t>
                            </w:r>
                          </w:p>
                          <w:p w14:paraId="7B603670" w14:textId="08088166" w:rsidR="000015CF" w:rsidRPr="000015CF" w:rsidRDefault="000015CF" w:rsidP="00FE57C9">
                            <w:pPr>
                              <w:numPr>
                                <w:ilvl w:val="0"/>
                                <w:numId w:val="3"/>
                              </w:numPr>
                              <w:tabs>
                                <w:tab w:val="left" w:pos="3291"/>
                              </w:tabs>
                              <w:spacing w:after="0"/>
                              <w:rPr>
                                <w:i/>
                              </w:rPr>
                            </w:pPr>
                            <w:r w:rsidRPr="000015CF">
                              <w:rPr>
                                <w:bCs/>
                                <w:i/>
                              </w:rPr>
                              <w:t xml:space="preserve">Einladung und Gratiseintritt </w:t>
                            </w:r>
                            <w:r w:rsidRPr="000015CF">
                              <w:rPr>
                                <w:i/>
                              </w:rPr>
                              <w:t>zu speziellen Anlässen, z.B. alle Spiele/Turniere der Mannschaften, Sponsorenessen usw.</w:t>
                            </w:r>
                          </w:p>
                          <w:p w14:paraId="351554D5" w14:textId="77777777" w:rsidR="000015CF" w:rsidRPr="000015CF" w:rsidRDefault="000015CF" w:rsidP="00FE57C9">
                            <w:pPr>
                              <w:numPr>
                                <w:ilvl w:val="0"/>
                                <w:numId w:val="3"/>
                              </w:numPr>
                              <w:tabs>
                                <w:tab w:val="left" w:pos="3291"/>
                              </w:tabs>
                              <w:spacing w:after="0"/>
                              <w:rPr>
                                <w:i/>
                              </w:rPr>
                            </w:pPr>
                            <w:r w:rsidRPr="000015CF">
                              <w:rPr>
                                <w:i/>
                              </w:rPr>
                              <w:t>Auflistung als Hauptsponsor auf der Homepage.</w:t>
                            </w:r>
                          </w:p>
                          <w:p w14:paraId="3870B9FB" w14:textId="77777777" w:rsidR="000015CF" w:rsidRPr="000015CF" w:rsidRDefault="000015CF" w:rsidP="00FE57C9">
                            <w:pPr>
                              <w:tabs>
                                <w:tab w:val="left" w:pos="3291"/>
                              </w:tabs>
                              <w:spacing w:after="0"/>
                            </w:pPr>
                          </w:p>
                          <w:p w14:paraId="579BB0F7" w14:textId="77777777" w:rsidR="000015CF" w:rsidRPr="000015CF" w:rsidRDefault="000015CF" w:rsidP="000015CF">
                            <w:pPr>
                              <w:tabs>
                                <w:tab w:val="left" w:pos="3291"/>
                              </w:tabs>
                              <w:spacing w:after="0" w:line="240" w:lineRule="auto"/>
                              <w:rPr>
                                <w:color w:val="632423" w:themeColor="accent2" w:themeShade="80"/>
                              </w:rPr>
                            </w:pPr>
                            <w:r w:rsidRPr="000015CF">
                              <w:rPr>
                                <w:b/>
                                <w:bCs/>
                                <w:color w:val="632423" w:themeColor="accent2" w:themeShade="80"/>
                              </w:rPr>
                              <w:t>Bandenwerbung auf dem Fussballplatz</w:t>
                            </w:r>
                          </w:p>
                          <w:p w14:paraId="0AE0EB52" w14:textId="77777777" w:rsidR="000015CF" w:rsidRPr="000015CF" w:rsidRDefault="000015CF" w:rsidP="000015CF">
                            <w:pPr>
                              <w:tabs>
                                <w:tab w:val="left" w:pos="3291"/>
                              </w:tabs>
                              <w:spacing w:after="0" w:line="240" w:lineRule="auto"/>
                            </w:pPr>
                          </w:p>
                          <w:p w14:paraId="153AF51A" w14:textId="69731DDE" w:rsidR="000015CF" w:rsidRPr="000015CF" w:rsidRDefault="000015CF" w:rsidP="000015CF">
                            <w:pPr>
                              <w:numPr>
                                <w:ilvl w:val="0"/>
                                <w:numId w:val="4"/>
                              </w:numPr>
                              <w:tabs>
                                <w:tab w:val="left" w:pos="3291"/>
                              </w:tabs>
                              <w:spacing w:after="0" w:line="240" w:lineRule="auto"/>
                              <w:rPr>
                                <w:i/>
                              </w:rPr>
                            </w:pPr>
                            <w:r w:rsidRPr="000015CF">
                              <w:rPr>
                                <w:i/>
                              </w:rPr>
                              <w:t xml:space="preserve">Variante 1: </w:t>
                            </w:r>
                            <w:r w:rsidR="006E136F">
                              <w:rPr>
                                <w:i/>
                              </w:rPr>
                              <w:tab/>
                            </w:r>
                            <w:r w:rsidRPr="000015CF">
                              <w:rPr>
                                <w:i/>
                              </w:rPr>
                              <w:t xml:space="preserve">für ein Jahr </w:t>
                            </w:r>
                            <w:r w:rsidRPr="000015CF">
                              <w:rPr>
                                <w:i/>
                              </w:rPr>
                              <w:tab/>
                            </w:r>
                            <w:r w:rsidRPr="000015CF">
                              <w:rPr>
                                <w:b/>
                                <w:bCs/>
                                <w:i/>
                              </w:rPr>
                              <w:t>CHF</w:t>
                            </w:r>
                            <w:r w:rsidR="006E136F">
                              <w:rPr>
                                <w:b/>
                                <w:bCs/>
                                <w:i/>
                              </w:rPr>
                              <w:t xml:space="preserve"> </w:t>
                            </w:r>
                            <w:r w:rsidR="009C4C57">
                              <w:rPr>
                                <w:b/>
                                <w:bCs/>
                                <w:i/>
                              </w:rPr>
                              <w:t>5</w:t>
                            </w:r>
                            <w:r w:rsidRPr="000015CF">
                              <w:rPr>
                                <w:b/>
                                <w:bCs/>
                                <w:i/>
                              </w:rPr>
                              <w:t>00.00</w:t>
                            </w:r>
                          </w:p>
                          <w:p w14:paraId="67459E20" w14:textId="4177D18B" w:rsidR="000015CF" w:rsidRPr="000015CF" w:rsidRDefault="000015CF" w:rsidP="000015CF">
                            <w:pPr>
                              <w:numPr>
                                <w:ilvl w:val="0"/>
                                <w:numId w:val="4"/>
                              </w:numPr>
                              <w:tabs>
                                <w:tab w:val="left" w:pos="3291"/>
                              </w:tabs>
                              <w:spacing w:after="0" w:line="240" w:lineRule="auto"/>
                              <w:rPr>
                                <w:i/>
                              </w:rPr>
                            </w:pPr>
                            <w:r w:rsidRPr="000015CF">
                              <w:rPr>
                                <w:i/>
                              </w:rPr>
                              <w:t xml:space="preserve">Variante 2: </w:t>
                            </w:r>
                            <w:r w:rsidR="006E136F">
                              <w:rPr>
                                <w:i/>
                              </w:rPr>
                              <w:tab/>
                            </w:r>
                            <w:r w:rsidRPr="000015CF">
                              <w:rPr>
                                <w:i/>
                              </w:rPr>
                              <w:t xml:space="preserve">für drei Jahre </w:t>
                            </w:r>
                            <w:r w:rsidRPr="000015CF">
                              <w:rPr>
                                <w:i/>
                              </w:rPr>
                              <w:tab/>
                            </w:r>
                            <w:r w:rsidRPr="000015CF">
                              <w:rPr>
                                <w:b/>
                                <w:bCs/>
                                <w:i/>
                              </w:rPr>
                              <w:t>CHF</w:t>
                            </w:r>
                            <w:r w:rsidR="006E136F">
                              <w:rPr>
                                <w:b/>
                                <w:bCs/>
                                <w:i/>
                              </w:rPr>
                              <w:t xml:space="preserve"> </w:t>
                            </w:r>
                            <w:r w:rsidRPr="000015CF">
                              <w:rPr>
                                <w:b/>
                                <w:bCs/>
                                <w:i/>
                              </w:rPr>
                              <w:t>1‘</w:t>
                            </w:r>
                            <w:r w:rsidR="009C4C57">
                              <w:rPr>
                                <w:b/>
                                <w:bCs/>
                                <w:i/>
                              </w:rPr>
                              <w:t>2</w:t>
                            </w:r>
                            <w:r w:rsidRPr="000015CF">
                              <w:rPr>
                                <w:b/>
                                <w:bCs/>
                                <w:i/>
                              </w:rPr>
                              <w:t>00.00</w:t>
                            </w:r>
                          </w:p>
                          <w:p w14:paraId="3D61F198" w14:textId="416793DA" w:rsidR="000015CF" w:rsidRPr="000015CF" w:rsidRDefault="000015CF" w:rsidP="000015CF">
                            <w:pPr>
                              <w:numPr>
                                <w:ilvl w:val="0"/>
                                <w:numId w:val="4"/>
                              </w:numPr>
                              <w:tabs>
                                <w:tab w:val="left" w:pos="3291"/>
                              </w:tabs>
                              <w:spacing w:line="240" w:lineRule="auto"/>
                              <w:rPr>
                                <w:i/>
                              </w:rPr>
                            </w:pPr>
                            <w:r w:rsidRPr="000015CF">
                              <w:rPr>
                                <w:i/>
                              </w:rPr>
                              <w:t xml:space="preserve">Variante 3: </w:t>
                            </w:r>
                            <w:r w:rsidR="006E136F">
                              <w:rPr>
                                <w:i/>
                              </w:rPr>
                              <w:tab/>
                            </w:r>
                            <w:r w:rsidRPr="000015CF">
                              <w:rPr>
                                <w:i/>
                              </w:rPr>
                              <w:t xml:space="preserve">für fünf Jahre </w:t>
                            </w:r>
                            <w:r w:rsidRPr="000015CF">
                              <w:rPr>
                                <w:i/>
                              </w:rPr>
                              <w:tab/>
                            </w:r>
                            <w:r w:rsidRPr="000015CF">
                              <w:rPr>
                                <w:b/>
                                <w:bCs/>
                                <w:i/>
                              </w:rPr>
                              <w:t>CHF</w:t>
                            </w:r>
                            <w:r w:rsidR="006E136F">
                              <w:rPr>
                                <w:b/>
                                <w:bCs/>
                                <w:i/>
                              </w:rPr>
                              <w:t xml:space="preserve"> </w:t>
                            </w:r>
                            <w:r w:rsidRPr="000015CF">
                              <w:rPr>
                                <w:b/>
                                <w:bCs/>
                                <w:i/>
                              </w:rPr>
                              <w:t>2‘</w:t>
                            </w:r>
                            <w:r w:rsidR="009C4C57">
                              <w:rPr>
                                <w:b/>
                                <w:bCs/>
                                <w:i/>
                              </w:rPr>
                              <w:t>0</w:t>
                            </w:r>
                            <w:r w:rsidRPr="000015CF">
                              <w:rPr>
                                <w:b/>
                                <w:bCs/>
                                <w:i/>
                              </w:rPr>
                              <w:t>00.00</w:t>
                            </w:r>
                            <w:r w:rsidRPr="000015CF">
                              <w:rPr>
                                <w:bCs/>
                                <w:i/>
                              </w:rPr>
                              <w:t xml:space="preserve"> </w:t>
                            </w:r>
                          </w:p>
                          <w:p w14:paraId="0EBFDDE3" w14:textId="392FF324" w:rsidR="000015CF" w:rsidRPr="000015CF" w:rsidRDefault="000015CF" w:rsidP="006E136F">
                            <w:pPr>
                              <w:tabs>
                                <w:tab w:val="left" w:pos="3291"/>
                              </w:tabs>
                              <w:spacing w:line="240" w:lineRule="auto"/>
                              <w:rPr>
                                <w:color w:val="632423" w:themeColor="accent2" w:themeShade="80"/>
                              </w:rPr>
                            </w:pPr>
                            <w:r w:rsidRPr="000015CF">
                              <w:rPr>
                                <w:b/>
                                <w:bCs/>
                                <w:color w:val="632423" w:themeColor="accent2" w:themeShade="80"/>
                              </w:rPr>
                              <w:t>Trikotwerbung 2. Mannschaft</w:t>
                            </w:r>
                          </w:p>
                          <w:p w14:paraId="078B75F4" w14:textId="0CE3C267" w:rsidR="000015CF" w:rsidRPr="000015CF" w:rsidRDefault="000015CF" w:rsidP="006E136F">
                            <w:pPr>
                              <w:numPr>
                                <w:ilvl w:val="0"/>
                                <w:numId w:val="5"/>
                              </w:numPr>
                              <w:tabs>
                                <w:tab w:val="left" w:pos="3291"/>
                              </w:tabs>
                              <w:spacing w:after="0"/>
                              <w:rPr>
                                <w:i/>
                              </w:rPr>
                            </w:pPr>
                            <w:r w:rsidRPr="000015CF">
                              <w:rPr>
                                <w:i/>
                              </w:rPr>
                              <w:t>Variante 1:</w:t>
                            </w:r>
                            <w:r w:rsidR="006E136F">
                              <w:rPr>
                                <w:i/>
                              </w:rPr>
                              <w:tab/>
                              <w:t xml:space="preserve"> </w:t>
                            </w:r>
                            <w:r w:rsidRPr="000015CF">
                              <w:rPr>
                                <w:i/>
                              </w:rPr>
                              <w:t xml:space="preserve">für drei Jahre </w:t>
                            </w:r>
                            <w:r w:rsidR="006E136F">
                              <w:rPr>
                                <w:i/>
                              </w:rPr>
                              <w:t xml:space="preserve">   </w:t>
                            </w:r>
                            <w:r w:rsidRPr="000015CF">
                              <w:rPr>
                                <w:i/>
                              </w:rPr>
                              <w:t xml:space="preserve">jährlich </w:t>
                            </w:r>
                            <w:r w:rsidRPr="000015CF">
                              <w:rPr>
                                <w:b/>
                                <w:bCs/>
                                <w:i/>
                              </w:rPr>
                              <w:t>CHF 1‘700.00</w:t>
                            </w:r>
                          </w:p>
                          <w:p w14:paraId="5F266A2E" w14:textId="77777777" w:rsidR="006E136F" w:rsidRPr="006E136F" w:rsidRDefault="000015CF" w:rsidP="006E136F">
                            <w:pPr>
                              <w:numPr>
                                <w:ilvl w:val="0"/>
                                <w:numId w:val="5"/>
                              </w:numPr>
                              <w:tabs>
                                <w:tab w:val="left" w:pos="3291"/>
                              </w:tabs>
                              <w:spacing w:after="0"/>
                              <w:rPr>
                                <w:i/>
                              </w:rPr>
                            </w:pPr>
                            <w:r w:rsidRPr="000015CF">
                              <w:rPr>
                                <w:i/>
                              </w:rPr>
                              <w:t>Variante 2:</w:t>
                            </w:r>
                            <w:r w:rsidR="006E136F">
                              <w:rPr>
                                <w:i/>
                              </w:rPr>
                              <w:tab/>
                            </w:r>
                            <w:r w:rsidRPr="000015CF">
                              <w:rPr>
                                <w:i/>
                              </w:rPr>
                              <w:t xml:space="preserve">für fünf Jahre </w:t>
                            </w:r>
                            <w:r w:rsidR="006E136F">
                              <w:rPr>
                                <w:i/>
                              </w:rPr>
                              <w:t xml:space="preserve">   </w:t>
                            </w:r>
                            <w:r w:rsidRPr="000015CF">
                              <w:rPr>
                                <w:i/>
                              </w:rPr>
                              <w:t xml:space="preserve">jährlich </w:t>
                            </w:r>
                            <w:r w:rsidRPr="000015CF">
                              <w:rPr>
                                <w:b/>
                                <w:bCs/>
                                <w:i/>
                              </w:rPr>
                              <w:t>CHF</w:t>
                            </w:r>
                            <w:r w:rsidR="006E136F">
                              <w:rPr>
                                <w:b/>
                                <w:bCs/>
                                <w:i/>
                              </w:rPr>
                              <w:t xml:space="preserve"> </w:t>
                            </w:r>
                            <w:r w:rsidRPr="000015CF">
                              <w:rPr>
                                <w:b/>
                                <w:bCs/>
                                <w:i/>
                              </w:rPr>
                              <w:t>1‘400.00</w:t>
                            </w:r>
                          </w:p>
                          <w:p w14:paraId="0B81FE22" w14:textId="77777777" w:rsidR="006E136F" w:rsidRDefault="006E136F" w:rsidP="006E136F">
                            <w:pPr>
                              <w:tabs>
                                <w:tab w:val="left" w:pos="3291"/>
                              </w:tabs>
                              <w:spacing w:after="0"/>
                              <w:rPr>
                                <w:bCs/>
                                <w:i/>
                              </w:rPr>
                            </w:pPr>
                          </w:p>
                          <w:p w14:paraId="6870F3B0" w14:textId="77777777" w:rsidR="009C4C57" w:rsidRDefault="000015CF" w:rsidP="006E136F">
                            <w:pPr>
                              <w:tabs>
                                <w:tab w:val="left" w:pos="3291"/>
                              </w:tabs>
                              <w:spacing w:after="0"/>
                              <w:rPr>
                                <w:b/>
                                <w:iCs/>
                                <w:color w:val="632423" w:themeColor="accent2" w:themeShade="80"/>
                              </w:rPr>
                            </w:pPr>
                            <w:r w:rsidRPr="000015CF">
                              <w:rPr>
                                <w:b/>
                                <w:i/>
                                <w:color w:val="632423" w:themeColor="accent2" w:themeShade="80"/>
                              </w:rPr>
                              <w:t xml:space="preserve"> </w:t>
                            </w:r>
                            <w:r w:rsidR="009C4C57" w:rsidRPr="000015CF">
                              <w:rPr>
                                <w:b/>
                                <w:bCs/>
                                <w:color w:val="632423" w:themeColor="accent2" w:themeShade="80"/>
                              </w:rPr>
                              <w:t>Trikotwerbung</w:t>
                            </w:r>
                            <w:r w:rsidR="009C4C57" w:rsidRPr="009C4C57">
                              <w:rPr>
                                <w:b/>
                                <w:i/>
                                <w:color w:val="632423" w:themeColor="accent2" w:themeShade="80"/>
                              </w:rPr>
                              <w:t xml:space="preserve"> </w:t>
                            </w:r>
                            <w:r w:rsidR="006E136F" w:rsidRPr="009C4C57">
                              <w:rPr>
                                <w:b/>
                                <w:iCs/>
                                <w:color w:val="632423" w:themeColor="accent2" w:themeShade="80"/>
                              </w:rPr>
                              <w:t>Junioren</w:t>
                            </w:r>
                          </w:p>
                          <w:p w14:paraId="7EAAE4CB" w14:textId="77777777" w:rsidR="009C4C57" w:rsidRDefault="009C4C57" w:rsidP="006E136F">
                            <w:pPr>
                              <w:tabs>
                                <w:tab w:val="left" w:pos="3291"/>
                              </w:tabs>
                              <w:spacing w:after="0"/>
                              <w:rPr>
                                <w:b/>
                                <w:iCs/>
                                <w:color w:val="632423" w:themeColor="accent2" w:themeShade="80"/>
                              </w:rPr>
                            </w:pPr>
                          </w:p>
                          <w:p w14:paraId="6A278DE1" w14:textId="333E0BE5" w:rsidR="006E136F" w:rsidRDefault="006E136F" w:rsidP="006E136F">
                            <w:pPr>
                              <w:pStyle w:val="Listenabsatz"/>
                              <w:numPr>
                                <w:ilvl w:val="0"/>
                                <w:numId w:val="7"/>
                              </w:numPr>
                              <w:tabs>
                                <w:tab w:val="left" w:pos="3291"/>
                              </w:tabs>
                              <w:spacing w:after="0"/>
                              <w:rPr>
                                <w:b/>
                                <w:i/>
                              </w:rPr>
                            </w:pPr>
                            <w:r w:rsidRPr="009C4C57">
                              <w:rPr>
                                <w:bCs/>
                                <w:i/>
                              </w:rPr>
                              <w:t>Trikotwerbung:</w:t>
                            </w:r>
                            <w:r w:rsidR="009C4C57" w:rsidRPr="009C4C57">
                              <w:rPr>
                                <w:bCs/>
                                <w:i/>
                              </w:rPr>
                              <w:tab/>
                            </w:r>
                            <w:r w:rsidRPr="009C4C57">
                              <w:rPr>
                                <w:bCs/>
                                <w:i/>
                              </w:rPr>
                              <w:t>für drei Jahre</w:t>
                            </w:r>
                            <w:r w:rsidRPr="009C4C57">
                              <w:rPr>
                                <w:bCs/>
                                <w:i/>
                              </w:rPr>
                              <w:tab/>
                              <w:t>jährlich</w:t>
                            </w:r>
                            <w:r w:rsidRPr="009C4C57">
                              <w:rPr>
                                <w:bCs/>
                                <w:i/>
                              </w:rPr>
                              <w:tab/>
                            </w:r>
                            <w:r w:rsidRPr="009C4C57">
                              <w:rPr>
                                <w:b/>
                                <w:i/>
                              </w:rPr>
                              <w:t>CHF</w:t>
                            </w:r>
                            <w:r w:rsidR="009C4C57" w:rsidRPr="009C4C57">
                              <w:rPr>
                                <w:b/>
                                <w:i/>
                              </w:rPr>
                              <w:t xml:space="preserve"> </w:t>
                            </w:r>
                            <w:r w:rsidRPr="009C4C57">
                              <w:rPr>
                                <w:b/>
                                <w:i/>
                              </w:rPr>
                              <w:t>1‘000.00</w:t>
                            </w:r>
                          </w:p>
                          <w:p w14:paraId="73E71F0B" w14:textId="3D393A4D" w:rsidR="000015CF" w:rsidRPr="009C4C57" w:rsidRDefault="006E136F" w:rsidP="006E136F">
                            <w:pPr>
                              <w:pStyle w:val="Listenabsatz"/>
                              <w:numPr>
                                <w:ilvl w:val="0"/>
                                <w:numId w:val="7"/>
                              </w:numPr>
                              <w:tabs>
                                <w:tab w:val="left" w:pos="3291"/>
                              </w:tabs>
                              <w:spacing w:after="0"/>
                              <w:rPr>
                                <w:b/>
                                <w:i/>
                              </w:rPr>
                            </w:pPr>
                            <w:r w:rsidRPr="009C4C57">
                              <w:rPr>
                                <w:bCs/>
                                <w:i/>
                              </w:rPr>
                              <w:t>Trainingsanzug:</w:t>
                            </w:r>
                            <w:r w:rsidRPr="009C4C57">
                              <w:rPr>
                                <w:bCs/>
                                <w:i/>
                              </w:rPr>
                              <w:tab/>
                              <w:t>für drei Jahre</w:t>
                            </w:r>
                            <w:r w:rsidRPr="009C4C57">
                              <w:rPr>
                                <w:bCs/>
                                <w:i/>
                              </w:rPr>
                              <w:tab/>
                              <w:t>jährlich</w:t>
                            </w:r>
                            <w:r w:rsidRPr="009C4C57">
                              <w:rPr>
                                <w:bCs/>
                                <w:i/>
                              </w:rPr>
                              <w:tab/>
                            </w:r>
                            <w:r w:rsidRPr="009C4C57">
                              <w:rPr>
                                <w:b/>
                                <w:i/>
                              </w:rPr>
                              <w:t>CHF</w:t>
                            </w:r>
                            <w:r w:rsidR="009C4C57" w:rsidRPr="009C4C57">
                              <w:rPr>
                                <w:b/>
                                <w:i/>
                              </w:rPr>
                              <w:t xml:space="preserve"> </w:t>
                            </w:r>
                            <w:r w:rsidRPr="009C4C57">
                              <w:rPr>
                                <w:b/>
                                <w:i/>
                              </w:rPr>
                              <w:t>1‘500.00</w:t>
                            </w:r>
                          </w:p>
                          <w:p w14:paraId="3B44DF30" w14:textId="77777777" w:rsidR="000015CF" w:rsidRPr="003A515E" w:rsidRDefault="000015CF" w:rsidP="000015CF">
                            <w:pPr>
                              <w:tabs>
                                <w:tab w:val="left" w:pos="3291"/>
                              </w:tabs>
                            </w:pPr>
                          </w:p>
                          <w:p w14:paraId="5C32FDB7" w14:textId="77777777" w:rsidR="000015CF" w:rsidRPr="003A515E" w:rsidRDefault="000015CF" w:rsidP="000015CF">
                            <w:pPr>
                              <w:tabs>
                                <w:tab w:val="left" w:pos="3291"/>
                              </w:tabs>
                            </w:pPr>
                          </w:p>
                          <w:p w14:paraId="2B3C480C" w14:textId="77777777" w:rsidR="000015CF" w:rsidRPr="003A515E" w:rsidRDefault="000015CF" w:rsidP="000015CF">
                            <w:pPr>
                              <w:tabs>
                                <w:tab w:val="left" w:pos="3291"/>
                              </w:tabs>
                            </w:pPr>
                          </w:p>
                          <w:p w14:paraId="42A4C3C9" w14:textId="77777777" w:rsidR="000015CF" w:rsidRPr="003A515E" w:rsidRDefault="000015CF" w:rsidP="000015CF">
                            <w:pPr>
                              <w:tabs>
                                <w:tab w:val="left" w:pos="3291"/>
                              </w:tabs>
                            </w:pPr>
                          </w:p>
                          <w:p w14:paraId="45F7BE2D" w14:textId="77777777" w:rsidR="000015CF" w:rsidRPr="003A515E" w:rsidRDefault="000015CF" w:rsidP="000015CF">
                            <w:pPr>
                              <w:tabs>
                                <w:tab w:val="left" w:pos="3291"/>
                              </w:tabs>
                            </w:pPr>
                          </w:p>
                          <w:p w14:paraId="4C479B1D" w14:textId="77777777" w:rsidR="000015CF" w:rsidRDefault="000015CF" w:rsidP="000015CF">
                            <w:pPr>
                              <w:tabs>
                                <w:tab w:val="left" w:pos="3291"/>
                              </w:tabs>
                            </w:pPr>
                          </w:p>
                          <w:p w14:paraId="72168E69" w14:textId="77777777" w:rsidR="000015CF" w:rsidRDefault="000015CF" w:rsidP="00001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FFA39" id="Textfeld 239" o:spid="_x0000_s1035" type="#_x0000_t202" style="position:absolute;margin-left:.9pt;margin-top:-29.35pt;width:360.75pt;height:42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" filled="f" stroked="f" strokeweight=".5pt">
                <v:textbox>
                  <w:txbxContent>
                    <w:p w14:paraId="39632E8F" w14:textId="77777777" w:rsidR="000015CF" w:rsidRPr="000015CF" w:rsidRDefault="000015CF" w:rsidP="000015CF">
                      <w:pPr>
                        <w:tabs>
                          <w:tab w:val="left" w:pos="3291"/>
                        </w:tabs>
                        <w:spacing w:after="0"/>
                        <w:rPr>
                          <w:b/>
                          <w:color w:val="632423" w:themeColor="accent2" w:themeShade="80"/>
                        </w:rPr>
                      </w:pPr>
                      <w:r w:rsidRPr="000015CF">
                        <w:rPr>
                          <w:b/>
                          <w:color w:val="632423" w:themeColor="accent2" w:themeShade="80"/>
                        </w:rPr>
                        <w:t>Hauptsponsoren</w:t>
                      </w:r>
                    </w:p>
                    <w:p w14:paraId="2CFDEF07" w14:textId="77777777" w:rsidR="000015CF" w:rsidRPr="000015CF" w:rsidRDefault="000015CF" w:rsidP="00FE57C9">
                      <w:pPr>
                        <w:tabs>
                          <w:tab w:val="left" w:pos="3291"/>
                        </w:tabs>
                        <w:spacing w:after="0"/>
                        <w:rPr>
                          <w:b/>
                        </w:rPr>
                      </w:pPr>
                    </w:p>
                    <w:p w14:paraId="1D257604" w14:textId="5B67C565" w:rsidR="000015CF" w:rsidRPr="000015CF" w:rsidRDefault="000015CF" w:rsidP="00FE57C9">
                      <w:pPr>
                        <w:numPr>
                          <w:ilvl w:val="0"/>
                          <w:numId w:val="3"/>
                        </w:numPr>
                        <w:tabs>
                          <w:tab w:val="left" w:pos="3291"/>
                        </w:tabs>
                        <w:spacing w:after="0"/>
                        <w:rPr>
                          <w:i/>
                        </w:rPr>
                      </w:pPr>
                      <w:r w:rsidRPr="000015CF">
                        <w:rPr>
                          <w:i/>
                        </w:rPr>
                        <w:t xml:space="preserve">jährlicher Beitrag von mindestens </w:t>
                      </w:r>
                      <w:r w:rsidRPr="000015CF">
                        <w:rPr>
                          <w:b/>
                          <w:bCs/>
                          <w:i/>
                        </w:rPr>
                        <w:t>CHF</w:t>
                      </w:r>
                      <w:r w:rsidRPr="000015CF">
                        <w:rPr>
                          <w:bCs/>
                          <w:i/>
                        </w:rPr>
                        <w:t xml:space="preserve"> </w:t>
                      </w:r>
                      <w:r>
                        <w:rPr>
                          <w:b/>
                          <w:bCs/>
                          <w:i/>
                        </w:rPr>
                        <w:t>5</w:t>
                      </w:r>
                      <w:r w:rsidRPr="000015CF">
                        <w:rPr>
                          <w:b/>
                          <w:bCs/>
                          <w:i/>
                        </w:rPr>
                        <w:t>‘000.00</w:t>
                      </w:r>
                      <w:r w:rsidRPr="000015CF">
                        <w:rPr>
                          <w:bCs/>
                          <w:i/>
                        </w:rPr>
                        <w:t xml:space="preserve"> </w:t>
                      </w:r>
                    </w:p>
                    <w:p w14:paraId="01470AED" w14:textId="2A9D80A9" w:rsidR="000015CF" w:rsidRPr="000015CF" w:rsidRDefault="000015CF" w:rsidP="00FE57C9">
                      <w:pPr>
                        <w:numPr>
                          <w:ilvl w:val="0"/>
                          <w:numId w:val="3"/>
                        </w:numPr>
                        <w:tabs>
                          <w:tab w:val="left" w:pos="3291"/>
                        </w:tabs>
                        <w:spacing w:after="0"/>
                        <w:rPr>
                          <w:i/>
                        </w:rPr>
                      </w:pPr>
                      <w:r w:rsidRPr="000015CF">
                        <w:rPr>
                          <w:i/>
                        </w:rPr>
                        <w:t>Erwähnung durch Speaker, z.B. an diversen Anlässen</w:t>
                      </w:r>
                    </w:p>
                    <w:p w14:paraId="09CF128D" w14:textId="2A111401" w:rsidR="000015CF" w:rsidRPr="000015CF" w:rsidRDefault="000015CF" w:rsidP="00FE57C9">
                      <w:pPr>
                        <w:numPr>
                          <w:ilvl w:val="0"/>
                          <w:numId w:val="3"/>
                        </w:numPr>
                        <w:tabs>
                          <w:tab w:val="left" w:pos="3291"/>
                        </w:tabs>
                        <w:spacing w:after="0"/>
                        <w:rPr>
                          <w:i/>
                        </w:rPr>
                      </w:pPr>
                      <w:r w:rsidRPr="000015CF">
                        <w:rPr>
                          <w:i/>
                        </w:rPr>
                        <w:t xml:space="preserve">spezielle Logo-Präsenz, z.B. im Clubhaus oder auf Sportplätzen mit </w:t>
                      </w:r>
                      <w:r w:rsidRPr="000015CF">
                        <w:rPr>
                          <w:bCs/>
                          <w:i/>
                        </w:rPr>
                        <w:t xml:space="preserve">Werbetafeln </w:t>
                      </w:r>
                    </w:p>
                    <w:p w14:paraId="7B603670" w14:textId="08088166" w:rsidR="000015CF" w:rsidRPr="000015CF" w:rsidRDefault="000015CF" w:rsidP="00FE57C9">
                      <w:pPr>
                        <w:numPr>
                          <w:ilvl w:val="0"/>
                          <w:numId w:val="3"/>
                        </w:numPr>
                        <w:tabs>
                          <w:tab w:val="left" w:pos="3291"/>
                        </w:tabs>
                        <w:spacing w:after="0"/>
                        <w:rPr>
                          <w:i/>
                        </w:rPr>
                      </w:pPr>
                      <w:r w:rsidRPr="000015CF">
                        <w:rPr>
                          <w:bCs/>
                          <w:i/>
                        </w:rPr>
                        <w:t xml:space="preserve">Einladung und Gratiseintritt </w:t>
                      </w:r>
                      <w:r w:rsidRPr="000015CF">
                        <w:rPr>
                          <w:i/>
                        </w:rPr>
                        <w:t>zu speziellen Anlässen, z.B. alle Spiele/Turniere der Mannschaften, Sponsorenessen usw.</w:t>
                      </w:r>
                    </w:p>
                    <w:p w14:paraId="351554D5" w14:textId="77777777" w:rsidR="000015CF" w:rsidRPr="000015CF" w:rsidRDefault="000015CF" w:rsidP="00FE57C9">
                      <w:pPr>
                        <w:numPr>
                          <w:ilvl w:val="0"/>
                          <w:numId w:val="3"/>
                        </w:numPr>
                        <w:tabs>
                          <w:tab w:val="left" w:pos="3291"/>
                        </w:tabs>
                        <w:spacing w:after="0"/>
                        <w:rPr>
                          <w:i/>
                        </w:rPr>
                      </w:pPr>
                      <w:r w:rsidRPr="000015CF">
                        <w:rPr>
                          <w:i/>
                        </w:rPr>
                        <w:t>Auflistung als Hauptsponsor auf der Homepage.</w:t>
                      </w:r>
                    </w:p>
                    <w:p w14:paraId="3870B9FB" w14:textId="77777777" w:rsidR="000015CF" w:rsidRPr="000015CF" w:rsidRDefault="000015CF" w:rsidP="00FE57C9">
                      <w:pPr>
                        <w:tabs>
                          <w:tab w:val="left" w:pos="3291"/>
                        </w:tabs>
                        <w:spacing w:after="0"/>
                      </w:pPr>
                    </w:p>
                    <w:p w14:paraId="579BB0F7" w14:textId="77777777" w:rsidR="000015CF" w:rsidRPr="000015CF" w:rsidRDefault="000015CF" w:rsidP="000015CF">
                      <w:pPr>
                        <w:tabs>
                          <w:tab w:val="left" w:pos="3291"/>
                        </w:tabs>
                        <w:spacing w:after="0" w:line="240" w:lineRule="auto"/>
                        <w:rPr>
                          <w:color w:val="632423" w:themeColor="accent2" w:themeShade="80"/>
                        </w:rPr>
                      </w:pPr>
                      <w:r w:rsidRPr="000015CF">
                        <w:rPr>
                          <w:b/>
                          <w:bCs/>
                          <w:color w:val="632423" w:themeColor="accent2" w:themeShade="80"/>
                        </w:rPr>
                        <w:t>Bandenwerbung auf dem Fussballplatz</w:t>
                      </w:r>
                    </w:p>
                    <w:p w14:paraId="0AE0EB52" w14:textId="77777777" w:rsidR="000015CF" w:rsidRPr="000015CF" w:rsidRDefault="000015CF" w:rsidP="000015CF">
                      <w:pPr>
                        <w:tabs>
                          <w:tab w:val="left" w:pos="3291"/>
                        </w:tabs>
                        <w:spacing w:after="0" w:line="240" w:lineRule="auto"/>
                      </w:pPr>
                    </w:p>
                    <w:p w14:paraId="153AF51A" w14:textId="69731DDE" w:rsidR="000015CF" w:rsidRPr="000015CF" w:rsidRDefault="000015CF" w:rsidP="000015CF">
                      <w:pPr>
                        <w:numPr>
                          <w:ilvl w:val="0"/>
                          <w:numId w:val="4"/>
                        </w:numPr>
                        <w:tabs>
                          <w:tab w:val="left" w:pos="3291"/>
                        </w:tabs>
                        <w:spacing w:after="0" w:line="240" w:lineRule="auto"/>
                        <w:rPr>
                          <w:i/>
                        </w:rPr>
                      </w:pPr>
                      <w:r w:rsidRPr="000015CF">
                        <w:rPr>
                          <w:i/>
                        </w:rPr>
                        <w:t xml:space="preserve">Variante 1: </w:t>
                      </w:r>
                      <w:r w:rsidR="006E136F">
                        <w:rPr>
                          <w:i/>
                        </w:rPr>
                        <w:tab/>
                      </w:r>
                      <w:r w:rsidRPr="000015CF">
                        <w:rPr>
                          <w:i/>
                        </w:rPr>
                        <w:t xml:space="preserve">für ein Jahr </w:t>
                      </w:r>
                      <w:r w:rsidRPr="000015CF">
                        <w:rPr>
                          <w:i/>
                        </w:rPr>
                        <w:tab/>
                      </w:r>
                      <w:r w:rsidRPr="000015CF">
                        <w:rPr>
                          <w:b/>
                          <w:bCs/>
                          <w:i/>
                        </w:rPr>
                        <w:t>CHF</w:t>
                      </w:r>
                      <w:r w:rsidR="006E136F">
                        <w:rPr>
                          <w:b/>
                          <w:bCs/>
                          <w:i/>
                        </w:rPr>
                        <w:t xml:space="preserve"> </w:t>
                      </w:r>
                      <w:r w:rsidR="009C4C57">
                        <w:rPr>
                          <w:b/>
                          <w:bCs/>
                          <w:i/>
                        </w:rPr>
                        <w:t>5</w:t>
                      </w:r>
                      <w:r w:rsidRPr="000015CF">
                        <w:rPr>
                          <w:b/>
                          <w:bCs/>
                          <w:i/>
                        </w:rPr>
                        <w:t>00.00</w:t>
                      </w:r>
                    </w:p>
                    <w:p w14:paraId="67459E20" w14:textId="4177D18B" w:rsidR="000015CF" w:rsidRPr="000015CF" w:rsidRDefault="000015CF" w:rsidP="000015CF">
                      <w:pPr>
                        <w:numPr>
                          <w:ilvl w:val="0"/>
                          <w:numId w:val="4"/>
                        </w:numPr>
                        <w:tabs>
                          <w:tab w:val="left" w:pos="3291"/>
                        </w:tabs>
                        <w:spacing w:after="0" w:line="240" w:lineRule="auto"/>
                        <w:rPr>
                          <w:i/>
                        </w:rPr>
                      </w:pPr>
                      <w:r w:rsidRPr="000015CF">
                        <w:rPr>
                          <w:i/>
                        </w:rPr>
                        <w:t xml:space="preserve">Variante 2: </w:t>
                      </w:r>
                      <w:r w:rsidR="006E136F">
                        <w:rPr>
                          <w:i/>
                        </w:rPr>
                        <w:tab/>
                      </w:r>
                      <w:r w:rsidRPr="000015CF">
                        <w:rPr>
                          <w:i/>
                        </w:rPr>
                        <w:t xml:space="preserve">für drei Jahre </w:t>
                      </w:r>
                      <w:r w:rsidRPr="000015CF">
                        <w:rPr>
                          <w:i/>
                        </w:rPr>
                        <w:tab/>
                      </w:r>
                      <w:r w:rsidRPr="000015CF">
                        <w:rPr>
                          <w:b/>
                          <w:bCs/>
                          <w:i/>
                        </w:rPr>
                        <w:t>CHF</w:t>
                      </w:r>
                      <w:r w:rsidR="006E136F">
                        <w:rPr>
                          <w:b/>
                          <w:bCs/>
                          <w:i/>
                        </w:rPr>
                        <w:t xml:space="preserve"> </w:t>
                      </w:r>
                      <w:r w:rsidRPr="000015CF">
                        <w:rPr>
                          <w:b/>
                          <w:bCs/>
                          <w:i/>
                        </w:rPr>
                        <w:t>1‘</w:t>
                      </w:r>
                      <w:r w:rsidR="009C4C57">
                        <w:rPr>
                          <w:b/>
                          <w:bCs/>
                          <w:i/>
                        </w:rPr>
                        <w:t>2</w:t>
                      </w:r>
                      <w:r w:rsidRPr="000015CF">
                        <w:rPr>
                          <w:b/>
                          <w:bCs/>
                          <w:i/>
                        </w:rPr>
                        <w:t>00.00</w:t>
                      </w:r>
                    </w:p>
                    <w:p w14:paraId="3D61F198" w14:textId="416793DA" w:rsidR="000015CF" w:rsidRPr="000015CF" w:rsidRDefault="000015CF" w:rsidP="000015CF">
                      <w:pPr>
                        <w:numPr>
                          <w:ilvl w:val="0"/>
                          <w:numId w:val="4"/>
                        </w:numPr>
                        <w:tabs>
                          <w:tab w:val="left" w:pos="3291"/>
                        </w:tabs>
                        <w:spacing w:line="240" w:lineRule="auto"/>
                        <w:rPr>
                          <w:i/>
                        </w:rPr>
                      </w:pPr>
                      <w:r w:rsidRPr="000015CF">
                        <w:rPr>
                          <w:i/>
                        </w:rPr>
                        <w:t xml:space="preserve">Variante 3: </w:t>
                      </w:r>
                      <w:r w:rsidR="006E136F">
                        <w:rPr>
                          <w:i/>
                        </w:rPr>
                        <w:tab/>
                      </w:r>
                      <w:r w:rsidRPr="000015CF">
                        <w:rPr>
                          <w:i/>
                        </w:rPr>
                        <w:t xml:space="preserve">für fünf Jahre </w:t>
                      </w:r>
                      <w:r w:rsidRPr="000015CF">
                        <w:rPr>
                          <w:i/>
                        </w:rPr>
                        <w:tab/>
                      </w:r>
                      <w:r w:rsidRPr="000015CF">
                        <w:rPr>
                          <w:b/>
                          <w:bCs/>
                          <w:i/>
                        </w:rPr>
                        <w:t>CHF</w:t>
                      </w:r>
                      <w:r w:rsidR="006E136F">
                        <w:rPr>
                          <w:b/>
                          <w:bCs/>
                          <w:i/>
                        </w:rPr>
                        <w:t xml:space="preserve"> </w:t>
                      </w:r>
                      <w:r w:rsidRPr="000015CF">
                        <w:rPr>
                          <w:b/>
                          <w:bCs/>
                          <w:i/>
                        </w:rPr>
                        <w:t>2‘</w:t>
                      </w:r>
                      <w:r w:rsidR="009C4C57">
                        <w:rPr>
                          <w:b/>
                          <w:bCs/>
                          <w:i/>
                        </w:rPr>
                        <w:t>0</w:t>
                      </w:r>
                      <w:r w:rsidRPr="000015CF">
                        <w:rPr>
                          <w:b/>
                          <w:bCs/>
                          <w:i/>
                        </w:rPr>
                        <w:t>00.00</w:t>
                      </w:r>
                      <w:r w:rsidRPr="000015CF">
                        <w:rPr>
                          <w:bCs/>
                          <w:i/>
                        </w:rPr>
                        <w:t xml:space="preserve"> </w:t>
                      </w:r>
                    </w:p>
                    <w:p w14:paraId="0EBFDDE3" w14:textId="392FF324" w:rsidR="000015CF" w:rsidRPr="000015CF" w:rsidRDefault="000015CF" w:rsidP="006E136F">
                      <w:pPr>
                        <w:tabs>
                          <w:tab w:val="left" w:pos="3291"/>
                        </w:tabs>
                        <w:spacing w:line="240" w:lineRule="auto"/>
                        <w:rPr>
                          <w:color w:val="632423" w:themeColor="accent2" w:themeShade="80"/>
                        </w:rPr>
                      </w:pPr>
                      <w:r w:rsidRPr="000015CF">
                        <w:rPr>
                          <w:b/>
                          <w:bCs/>
                          <w:color w:val="632423" w:themeColor="accent2" w:themeShade="80"/>
                        </w:rPr>
                        <w:t>Trikotwerbung 2. Mannschaft</w:t>
                      </w:r>
                    </w:p>
                    <w:p w14:paraId="078B75F4" w14:textId="0CE3C267" w:rsidR="000015CF" w:rsidRPr="000015CF" w:rsidRDefault="000015CF" w:rsidP="006E136F">
                      <w:pPr>
                        <w:numPr>
                          <w:ilvl w:val="0"/>
                          <w:numId w:val="5"/>
                        </w:numPr>
                        <w:tabs>
                          <w:tab w:val="left" w:pos="3291"/>
                        </w:tabs>
                        <w:spacing w:after="0"/>
                        <w:rPr>
                          <w:i/>
                        </w:rPr>
                      </w:pPr>
                      <w:r w:rsidRPr="000015CF">
                        <w:rPr>
                          <w:i/>
                        </w:rPr>
                        <w:t>Variante 1:</w:t>
                      </w:r>
                      <w:r w:rsidR="006E136F">
                        <w:rPr>
                          <w:i/>
                        </w:rPr>
                        <w:tab/>
                        <w:t xml:space="preserve"> </w:t>
                      </w:r>
                      <w:r w:rsidRPr="000015CF">
                        <w:rPr>
                          <w:i/>
                        </w:rPr>
                        <w:t xml:space="preserve">für drei Jahre </w:t>
                      </w:r>
                      <w:r w:rsidR="006E136F">
                        <w:rPr>
                          <w:i/>
                        </w:rPr>
                        <w:t xml:space="preserve">   </w:t>
                      </w:r>
                      <w:r w:rsidRPr="000015CF">
                        <w:rPr>
                          <w:i/>
                        </w:rPr>
                        <w:t xml:space="preserve">jährlich </w:t>
                      </w:r>
                      <w:r w:rsidRPr="000015CF">
                        <w:rPr>
                          <w:b/>
                          <w:bCs/>
                          <w:i/>
                        </w:rPr>
                        <w:t>CHF 1‘700.00</w:t>
                      </w:r>
                    </w:p>
                    <w:p w14:paraId="5F266A2E" w14:textId="77777777" w:rsidR="006E136F" w:rsidRPr="006E136F" w:rsidRDefault="000015CF" w:rsidP="006E136F">
                      <w:pPr>
                        <w:numPr>
                          <w:ilvl w:val="0"/>
                          <w:numId w:val="5"/>
                        </w:numPr>
                        <w:tabs>
                          <w:tab w:val="left" w:pos="3291"/>
                        </w:tabs>
                        <w:spacing w:after="0"/>
                        <w:rPr>
                          <w:i/>
                        </w:rPr>
                      </w:pPr>
                      <w:r w:rsidRPr="000015CF">
                        <w:rPr>
                          <w:i/>
                        </w:rPr>
                        <w:t>Variante 2:</w:t>
                      </w:r>
                      <w:r w:rsidR="006E136F">
                        <w:rPr>
                          <w:i/>
                        </w:rPr>
                        <w:tab/>
                      </w:r>
                      <w:r w:rsidRPr="000015CF">
                        <w:rPr>
                          <w:i/>
                        </w:rPr>
                        <w:t xml:space="preserve">für fünf Jahre </w:t>
                      </w:r>
                      <w:r w:rsidR="006E136F">
                        <w:rPr>
                          <w:i/>
                        </w:rPr>
                        <w:t xml:space="preserve">   </w:t>
                      </w:r>
                      <w:r w:rsidRPr="000015CF">
                        <w:rPr>
                          <w:i/>
                        </w:rPr>
                        <w:t xml:space="preserve">jährlich </w:t>
                      </w:r>
                      <w:r w:rsidRPr="000015CF">
                        <w:rPr>
                          <w:b/>
                          <w:bCs/>
                          <w:i/>
                        </w:rPr>
                        <w:t>CHF</w:t>
                      </w:r>
                      <w:r w:rsidR="006E136F">
                        <w:rPr>
                          <w:b/>
                          <w:bCs/>
                          <w:i/>
                        </w:rPr>
                        <w:t xml:space="preserve"> </w:t>
                      </w:r>
                      <w:r w:rsidRPr="000015CF">
                        <w:rPr>
                          <w:b/>
                          <w:bCs/>
                          <w:i/>
                        </w:rPr>
                        <w:t>1‘400.00</w:t>
                      </w:r>
                    </w:p>
                    <w:p w14:paraId="0B81FE22" w14:textId="77777777" w:rsidR="006E136F" w:rsidRDefault="006E136F" w:rsidP="006E136F">
                      <w:pPr>
                        <w:tabs>
                          <w:tab w:val="left" w:pos="3291"/>
                        </w:tabs>
                        <w:spacing w:after="0"/>
                        <w:rPr>
                          <w:bCs/>
                          <w:i/>
                        </w:rPr>
                      </w:pPr>
                    </w:p>
                    <w:p w14:paraId="6870F3B0" w14:textId="77777777" w:rsidR="009C4C57" w:rsidRDefault="000015CF" w:rsidP="006E136F">
                      <w:pPr>
                        <w:tabs>
                          <w:tab w:val="left" w:pos="3291"/>
                        </w:tabs>
                        <w:spacing w:after="0"/>
                        <w:rPr>
                          <w:b/>
                          <w:iCs/>
                          <w:color w:val="632423" w:themeColor="accent2" w:themeShade="80"/>
                        </w:rPr>
                      </w:pPr>
                      <w:r w:rsidRPr="000015CF">
                        <w:rPr>
                          <w:b/>
                          <w:i/>
                          <w:color w:val="632423" w:themeColor="accent2" w:themeShade="80"/>
                        </w:rPr>
                        <w:t xml:space="preserve"> </w:t>
                      </w:r>
                      <w:r w:rsidR="009C4C57" w:rsidRPr="000015CF">
                        <w:rPr>
                          <w:b/>
                          <w:bCs/>
                          <w:color w:val="632423" w:themeColor="accent2" w:themeShade="80"/>
                        </w:rPr>
                        <w:t>Trikotwerbung</w:t>
                      </w:r>
                      <w:r w:rsidR="009C4C57" w:rsidRPr="009C4C57">
                        <w:rPr>
                          <w:b/>
                          <w:i/>
                          <w:color w:val="632423" w:themeColor="accent2" w:themeShade="80"/>
                        </w:rPr>
                        <w:t xml:space="preserve"> </w:t>
                      </w:r>
                      <w:r w:rsidR="006E136F" w:rsidRPr="009C4C57">
                        <w:rPr>
                          <w:b/>
                          <w:iCs/>
                          <w:color w:val="632423" w:themeColor="accent2" w:themeShade="80"/>
                        </w:rPr>
                        <w:t>Junioren</w:t>
                      </w:r>
                    </w:p>
                    <w:p w14:paraId="7EAAE4CB" w14:textId="77777777" w:rsidR="009C4C57" w:rsidRDefault="009C4C57" w:rsidP="006E136F">
                      <w:pPr>
                        <w:tabs>
                          <w:tab w:val="left" w:pos="3291"/>
                        </w:tabs>
                        <w:spacing w:after="0"/>
                        <w:rPr>
                          <w:b/>
                          <w:iCs/>
                          <w:color w:val="632423" w:themeColor="accent2" w:themeShade="80"/>
                        </w:rPr>
                      </w:pPr>
                    </w:p>
                    <w:p w14:paraId="6A278DE1" w14:textId="333E0BE5" w:rsidR="006E136F" w:rsidRDefault="006E136F" w:rsidP="006E136F">
                      <w:pPr>
                        <w:pStyle w:val="Listenabsatz"/>
                        <w:numPr>
                          <w:ilvl w:val="0"/>
                          <w:numId w:val="7"/>
                        </w:numPr>
                        <w:tabs>
                          <w:tab w:val="left" w:pos="3291"/>
                        </w:tabs>
                        <w:spacing w:after="0"/>
                        <w:rPr>
                          <w:b/>
                          <w:i/>
                        </w:rPr>
                      </w:pPr>
                      <w:r w:rsidRPr="009C4C57">
                        <w:rPr>
                          <w:bCs/>
                          <w:i/>
                        </w:rPr>
                        <w:t>Trikotwerbung:</w:t>
                      </w:r>
                      <w:r w:rsidR="009C4C57" w:rsidRPr="009C4C57">
                        <w:rPr>
                          <w:bCs/>
                          <w:i/>
                        </w:rPr>
                        <w:tab/>
                      </w:r>
                      <w:r w:rsidRPr="009C4C57">
                        <w:rPr>
                          <w:bCs/>
                          <w:i/>
                        </w:rPr>
                        <w:t>für drei Jahre</w:t>
                      </w:r>
                      <w:r w:rsidRPr="009C4C57">
                        <w:rPr>
                          <w:bCs/>
                          <w:i/>
                        </w:rPr>
                        <w:tab/>
                        <w:t>jährlich</w:t>
                      </w:r>
                      <w:r w:rsidRPr="009C4C57">
                        <w:rPr>
                          <w:bCs/>
                          <w:i/>
                        </w:rPr>
                        <w:tab/>
                      </w:r>
                      <w:r w:rsidRPr="009C4C57">
                        <w:rPr>
                          <w:b/>
                          <w:i/>
                        </w:rPr>
                        <w:t>CHF</w:t>
                      </w:r>
                      <w:r w:rsidR="009C4C57" w:rsidRPr="009C4C57">
                        <w:rPr>
                          <w:b/>
                          <w:i/>
                        </w:rPr>
                        <w:t xml:space="preserve"> </w:t>
                      </w:r>
                      <w:r w:rsidRPr="009C4C57">
                        <w:rPr>
                          <w:b/>
                          <w:i/>
                        </w:rPr>
                        <w:t>1‘000.00</w:t>
                      </w:r>
                    </w:p>
                    <w:p w14:paraId="73E71F0B" w14:textId="3D393A4D" w:rsidR="000015CF" w:rsidRPr="009C4C57" w:rsidRDefault="006E136F" w:rsidP="006E136F">
                      <w:pPr>
                        <w:pStyle w:val="Listenabsatz"/>
                        <w:numPr>
                          <w:ilvl w:val="0"/>
                          <w:numId w:val="7"/>
                        </w:numPr>
                        <w:tabs>
                          <w:tab w:val="left" w:pos="3291"/>
                        </w:tabs>
                        <w:spacing w:after="0"/>
                        <w:rPr>
                          <w:b/>
                          <w:i/>
                        </w:rPr>
                      </w:pPr>
                      <w:r w:rsidRPr="009C4C57">
                        <w:rPr>
                          <w:bCs/>
                          <w:i/>
                        </w:rPr>
                        <w:t>Trainingsanzug:</w:t>
                      </w:r>
                      <w:r w:rsidRPr="009C4C57">
                        <w:rPr>
                          <w:bCs/>
                          <w:i/>
                        </w:rPr>
                        <w:tab/>
                        <w:t>für drei Jahre</w:t>
                      </w:r>
                      <w:r w:rsidRPr="009C4C57">
                        <w:rPr>
                          <w:bCs/>
                          <w:i/>
                        </w:rPr>
                        <w:tab/>
                        <w:t>jährlich</w:t>
                      </w:r>
                      <w:r w:rsidRPr="009C4C57">
                        <w:rPr>
                          <w:bCs/>
                          <w:i/>
                        </w:rPr>
                        <w:tab/>
                      </w:r>
                      <w:r w:rsidRPr="009C4C57">
                        <w:rPr>
                          <w:b/>
                          <w:i/>
                        </w:rPr>
                        <w:t>CHF</w:t>
                      </w:r>
                      <w:r w:rsidR="009C4C57" w:rsidRPr="009C4C57">
                        <w:rPr>
                          <w:b/>
                          <w:i/>
                        </w:rPr>
                        <w:t xml:space="preserve"> </w:t>
                      </w:r>
                      <w:r w:rsidRPr="009C4C57">
                        <w:rPr>
                          <w:b/>
                          <w:i/>
                        </w:rPr>
                        <w:t>1‘500.00</w:t>
                      </w:r>
                    </w:p>
                    <w:p w14:paraId="3B44DF30" w14:textId="77777777" w:rsidR="000015CF" w:rsidRPr="003A515E" w:rsidRDefault="000015CF" w:rsidP="000015CF">
                      <w:pPr>
                        <w:tabs>
                          <w:tab w:val="left" w:pos="3291"/>
                        </w:tabs>
                      </w:pPr>
                    </w:p>
                    <w:p w14:paraId="5C32FDB7" w14:textId="77777777" w:rsidR="000015CF" w:rsidRPr="003A515E" w:rsidRDefault="000015CF" w:rsidP="000015CF">
                      <w:pPr>
                        <w:tabs>
                          <w:tab w:val="left" w:pos="3291"/>
                        </w:tabs>
                      </w:pPr>
                    </w:p>
                    <w:p w14:paraId="2B3C480C" w14:textId="77777777" w:rsidR="000015CF" w:rsidRPr="003A515E" w:rsidRDefault="000015CF" w:rsidP="000015CF">
                      <w:pPr>
                        <w:tabs>
                          <w:tab w:val="left" w:pos="3291"/>
                        </w:tabs>
                      </w:pPr>
                    </w:p>
                    <w:p w14:paraId="42A4C3C9" w14:textId="77777777" w:rsidR="000015CF" w:rsidRPr="003A515E" w:rsidRDefault="000015CF" w:rsidP="000015CF">
                      <w:pPr>
                        <w:tabs>
                          <w:tab w:val="left" w:pos="3291"/>
                        </w:tabs>
                      </w:pPr>
                    </w:p>
                    <w:p w14:paraId="45F7BE2D" w14:textId="77777777" w:rsidR="000015CF" w:rsidRPr="003A515E" w:rsidRDefault="000015CF" w:rsidP="000015CF">
                      <w:pPr>
                        <w:tabs>
                          <w:tab w:val="left" w:pos="3291"/>
                        </w:tabs>
                      </w:pPr>
                    </w:p>
                    <w:p w14:paraId="4C479B1D" w14:textId="77777777" w:rsidR="000015CF" w:rsidRDefault="000015CF" w:rsidP="000015CF">
                      <w:pPr>
                        <w:tabs>
                          <w:tab w:val="left" w:pos="3291"/>
                        </w:tabs>
                      </w:pPr>
                    </w:p>
                    <w:p w14:paraId="72168E69" w14:textId="77777777" w:rsidR="000015CF" w:rsidRDefault="000015CF" w:rsidP="000015CF"/>
                  </w:txbxContent>
                </v:textbox>
              </v:shape>
            </w:pict>
          </mc:Fallback>
        </mc:AlternateContent>
      </w:r>
      <w:r w:rsidR="0030008F" w:rsidRPr="00313847">
        <w:rPr>
          <w:noProof/>
        </w:rPr>
        <w:drawing>
          <wp:anchor distT="0" distB="0" distL="114300" distR="114300" simplePos="0" relativeHeight="251809792" behindDoc="0" locked="0" layoutInCell="1" allowOverlap="1" wp14:anchorId="24585DD2" wp14:editId="1F9CFE7E">
            <wp:simplePos x="0" y="0"/>
            <wp:positionH relativeFrom="column">
              <wp:posOffset>57150</wp:posOffset>
            </wp:positionH>
            <wp:positionV relativeFrom="paragraph">
              <wp:posOffset>-936625</wp:posOffset>
            </wp:positionV>
            <wp:extent cx="1724025" cy="25717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00927" w14:textId="1A0126B1" w:rsidR="00CD0902" w:rsidRPr="006D14F8" w:rsidRDefault="00CD0902">
      <w:pPr>
        <w:sectPr w:rsidR="00CD0902" w:rsidRPr="006D14F8" w:rsidSect="0002589B">
          <w:headerReference w:type="even" r:id="rId15"/>
          <w:headerReference w:type="default" r:id="rId16"/>
          <w:footerReference w:type="even" r:id="rId17"/>
          <w:footerReference w:type="default" r:id="rId18"/>
          <w:headerReference w:type="first" r:id="rId19"/>
          <w:footerReference w:type="first" r:id="rId20"/>
          <w:pgSz w:w="8391" w:h="11907" w:code="11"/>
          <w:pgMar w:top="2552" w:right="680" w:bottom="567" w:left="567" w:header="709" w:footer="709" w:gutter="0"/>
          <w:cols w:num="2" w:space="227"/>
          <w:titlePg/>
          <w:docGrid w:linePitch="360"/>
        </w:sectPr>
      </w:pPr>
    </w:p>
    <w:p w14:paraId="095A4493" w14:textId="7CD2B5A3" w:rsidR="00B65C4A" w:rsidRDefault="00B65C4A" w:rsidP="00B65C4A">
      <w:pPr>
        <w:pStyle w:val="WSCLauftext"/>
      </w:pPr>
    </w:p>
    <w:p w14:paraId="67056D27" w14:textId="1E7C9FA6" w:rsidR="00B65C4A" w:rsidRDefault="00B65C4A" w:rsidP="00B65C4A">
      <w:pPr>
        <w:pStyle w:val="WSCLauftext"/>
      </w:pPr>
    </w:p>
    <w:p w14:paraId="2144C319" w14:textId="059F0189" w:rsidR="00B65C4A" w:rsidRDefault="00B65C4A" w:rsidP="006A0B8A"/>
    <w:p w14:paraId="65FD5026" w14:textId="7A8D8EC4" w:rsidR="00FE57C9" w:rsidRDefault="00FE57C9" w:rsidP="006A0B8A"/>
    <w:p w14:paraId="54678EF1" w14:textId="0EF343DF" w:rsidR="00FE57C9" w:rsidRDefault="00FE57C9">
      <w:r>
        <w:br w:type="page"/>
      </w:r>
    </w:p>
    <w:p w14:paraId="01DDDE5E" w14:textId="440A3138" w:rsidR="00FE57C9" w:rsidRDefault="00197E5C" w:rsidP="006A0B8A">
      <w:r>
        <w:rPr>
          <w:noProof/>
        </w:rPr>
        <w:lastRenderedPageBreak/>
        <mc:AlternateContent>
          <mc:Choice Requires="wps">
            <w:drawing>
              <wp:anchor distT="0" distB="0" distL="114300" distR="114300" simplePos="0" relativeHeight="251797504" behindDoc="0" locked="0" layoutInCell="1" allowOverlap="1" wp14:anchorId="1C53F0C1" wp14:editId="32B9009F">
                <wp:simplePos x="0" y="0"/>
                <wp:positionH relativeFrom="column">
                  <wp:posOffset>-60325</wp:posOffset>
                </wp:positionH>
                <wp:positionV relativeFrom="paragraph">
                  <wp:posOffset>-277495</wp:posOffset>
                </wp:positionV>
                <wp:extent cx="4638675" cy="393382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4638675" cy="3933825"/>
                        </a:xfrm>
                        <a:prstGeom prst="rect">
                          <a:avLst/>
                        </a:prstGeom>
                        <a:noFill/>
                        <a:ln w="6350">
                          <a:noFill/>
                        </a:ln>
                      </wps:spPr>
                      <wps:txbx>
                        <w:txbxContent>
                          <w:p w14:paraId="4D52A65B" w14:textId="77777777" w:rsidR="00FE57C9" w:rsidRPr="00FE57C9" w:rsidRDefault="00FE57C9" w:rsidP="00FE57C9">
                            <w:pPr>
                              <w:rPr>
                                <w:b/>
                                <w:bCs/>
                              </w:rPr>
                            </w:pPr>
                            <w:bookmarkStart w:id="2" w:name="_GoBack"/>
                            <w:r w:rsidRPr="00EE3858">
                              <w:rPr>
                                <w:b/>
                                <w:bCs/>
                                <w:color w:val="632423" w:themeColor="accent2" w:themeShade="80"/>
                              </w:rPr>
                              <w:t>Weitere Möglichkeiten</w:t>
                            </w:r>
                            <w:r w:rsidRPr="00EE3858">
                              <w:rPr>
                                <w:b/>
                                <w:bCs/>
                                <w:color w:val="632423" w:themeColor="accent2" w:themeShade="80"/>
                              </w:rPr>
                              <w:tab/>
                            </w:r>
                            <w:r w:rsidRPr="00FE57C9">
                              <w:rPr>
                                <w:b/>
                                <w:bCs/>
                              </w:rPr>
                              <w:tab/>
                            </w:r>
                          </w:p>
                          <w:p w14:paraId="76C4D349" w14:textId="77777777" w:rsidR="00FE57C9" w:rsidRPr="007F33D8" w:rsidRDefault="00FE57C9" w:rsidP="00FE57C9">
                            <w:pPr>
                              <w:rPr>
                                <w:b/>
                                <w:bCs/>
                              </w:rPr>
                            </w:pPr>
                            <w:r w:rsidRPr="007F33D8">
                              <w:rPr>
                                <w:b/>
                                <w:bCs/>
                                <w:color w:val="632423" w:themeColor="accent2" w:themeShade="80"/>
                              </w:rPr>
                              <w:t>Einlaufleibchen</w:t>
                            </w:r>
                            <w:r w:rsidRPr="007F33D8">
                              <w:rPr>
                                <w:b/>
                                <w:bCs/>
                              </w:rPr>
                              <w:tab/>
                            </w:r>
                            <w:r w:rsidRPr="007F33D8">
                              <w:rPr>
                                <w:b/>
                                <w:bCs/>
                              </w:rPr>
                              <w:tab/>
                            </w:r>
                          </w:p>
                          <w:p w14:paraId="77EA9CBD" w14:textId="5F500648" w:rsidR="00FE57C9" w:rsidRPr="00EE3858" w:rsidRDefault="00FE57C9" w:rsidP="00EE3858">
                            <w:pPr>
                              <w:pStyle w:val="Listenabsatz"/>
                              <w:numPr>
                                <w:ilvl w:val="0"/>
                                <w:numId w:val="8"/>
                              </w:numPr>
                              <w:rPr>
                                <w:i/>
                                <w:iCs/>
                              </w:rPr>
                            </w:pPr>
                            <w:r w:rsidRPr="00EE3858">
                              <w:rPr>
                                <w:i/>
                                <w:iCs/>
                              </w:rPr>
                              <w:t>1.Mannschaft</w:t>
                            </w:r>
                            <w:r w:rsidRPr="00EE3858">
                              <w:rPr>
                                <w:i/>
                                <w:iCs/>
                              </w:rPr>
                              <w:tab/>
                            </w:r>
                            <w:r w:rsidR="00EE3858">
                              <w:rPr>
                                <w:i/>
                                <w:iCs/>
                              </w:rPr>
                              <w:tab/>
                            </w:r>
                            <w:r w:rsidRPr="00EE3858">
                              <w:rPr>
                                <w:i/>
                                <w:iCs/>
                              </w:rPr>
                              <w:t>für zwei Jahre</w:t>
                            </w:r>
                            <w:r w:rsidRPr="00EE3858">
                              <w:rPr>
                                <w:i/>
                                <w:iCs/>
                              </w:rPr>
                              <w:tab/>
                              <w:t xml:space="preserve">           </w:t>
                            </w:r>
                            <w:r w:rsidR="00EE3858">
                              <w:rPr>
                                <w:i/>
                                <w:iCs/>
                              </w:rPr>
                              <w:tab/>
                            </w:r>
                            <w:r w:rsidRPr="00EE3858">
                              <w:rPr>
                                <w:b/>
                                <w:bCs/>
                                <w:i/>
                                <w:iCs/>
                              </w:rPr>
                              <w:t>CHF    2‘000.00</w:t>
                            </w:r>
                          </w:p>
                          <w:p w14:paraId="7E8BFD5C" w14:textId="5A3DC9CC" w:rsidR="00FE57C9" w:rsidRPr="00EE3858" w:rsidRDefault="00FE57C9" w:rsidP="00EE3858">
                            <w:pPr>
                              <w:pStyle w:val="Listenabsatz"/>
                              <w:numPr>
                                <w:ilvl w:val="0"/>
                                <w:numId w:val="8"/>
                              </w:numPr>
                              <w:rPr>
                                <w:i/>
                                <w:iCs/>
                              </w:rPr>
                            </w:pPr>
                            <w:r w:rsidRPr="00EE3858">
                              <w:rPr>
                                <w:i/>
                                <w:iCs/>
                              </w:rPr>
                              <w:t>2.Mannschaft</w:t>
                            </w:r>
                            <w:r w:rsidRPr="00EE3858">
                              <w:rPr>
                                <w:i/>
                                <w:iCs/>
                              </w:rPr>
                              <w:tab/>
                            </w:r>
                            <w:r w:rsidR="00EE3858">
                              <w:rPr>
                                <w:i/>
                                <w:iCs/>
                              </w:rPr>
                              <w:tab/>
                            </w:r>
                            <w:r w:rsidRPr="00EE3858">
                              <w:rPr>
                                <w:i/>
                                <w:iCs/>
                              </w:rPr>
                              <w:t>für zwei Jahre</w:t>
                            </w:r>
                            <w:r w:rsidRPr="00EE3858">
                              <w:rPr>
                                <w:i/>
                                <w:iCs/>
                              </w:rPr>
                              <w:tab/>
                              <w:t xml:space="preserve">          </w:t>
                            </w:r>
                            <w:r w:rsidR="00EE3858">
                              <w:rPr>
                                <w:i/>
                                <w:iCs/>
                              </w:rPr>
                              <w:tab/>
                            </w:r>
                            <w:r w:rsidRPr="00EE3858">
                              <w:rPr>
                                <w:b/>
                                <w:bCs/>
                                <w:i/>
                                <w:iCs/>
                              </w:rPr>
                              <w:t>CHF    1‘500.00</w:t>
                            </w:r>
                          </w:p>
                          <w:p w14:paraId="5B83B89E" w14:textId="77777777" w:rsidR="00FE57C9" w:rsidRPr="00FE57C9" w:rsidRDefault="00FE57C9" w:rsidP="00FE57C9">
                            <w:pPr>
                              <w:rPr>
                                <w:b/>
                                <w:bCs/>
                              </w:rPr>
                            </w:pPr>
                          </w:p>
                          <w:p w14:paraId="674E6B86" w14:textId="77777777" w:rsidR="00FE57C9" w:rsidRPr="00EE3858" w:rsidRDefault="00FE57C9" w:rsidP="00FE57C9">
                            <w:pPr>
                              <w:rPr>
                                <w:b/>
                                <w:bCs/>
                                <w:i/>
                                <w:iCs/>
                              </w:rPr>
                            </w:pPr>
                            <w:r w:rsidRPr="007F33D8">
                              <w:rPr>
                                <w:b/>
                                <w:bCs/>
                                <w:color w:val="632423" w:themeColor="accent2" w:themeShade="80"/>
                              </w:rPr>
                              <w:t>Matchballsponso</w:t>
                            </w:r>
                            <w:r w:rsidRPr="00EE3858">
                              <w:rPr>
                                <w:b/>
                                <w:bCs/>
                                <w:i/>
                                <w:iCs/>
                                <w:color w:val="632423" w:themeColor="accent2" w:themeShade="80"/>
                              </w:rPr>
                              <w:t>r</w:t>
                            </w:r>
                            <w:r w:rsidRPr="00EE3858">
                              <w:rPr>
                                <w:b/>
                                <w:bCs/>
                                <w:i/>
                                <w:iCs/>
                              </w:rPr>
                              <w:tab/>
                            </w:r>
                            <w:r w:rsidRPr="00EE3858">
                              <w:rPr>
                                <w:b/>
                                <w:bCs/>
                                <w:i/>
                                <w:iCs/>
                              </w:rPr>
                              <w:tab/>
                            </w:r>
                          </w:p>
                          <w:p w14:paraId="467FE39F" w14:textId="4E12DD56" w:rsidR="00FE57C9" w:rsidRPr="00EE3858" w:rsidRDefault="00FE57C9" w:rsidP="00EE3858">
                            <w:pPr>
                              <w:pStyle w:val="Listenabsatz"/>
                              <w:numPr>
                                <w:ilvl w:val="0"/>
                                <w:numId w:val="9"/>
                              </w:numPr>
                              <w:rPr>
                                <w:i/>
                                <w:iCs/>
                              </w:rPr>
                            </w:pPr>
                            <w:r w:rsidRPr="00EE3858">
                              <w:rPr>
                                <w:i/>
                                <w:iCs/>
                              </w:rPr>
                              <w:t>Variante 1:</w:t>
                            </w:r>
                            <w:r w:rsidRPr="00EE3858">
                              <w:rPr>
                                <w:i/>
                                <w:iCs/>
                              </w:rPr>
                              <w:tab/>
                            </w:r>
                            <w:r w:rsidR="00EE3858">
                              <w:rPr>
                                <w:i/>
                                <w:iCs/>
                              </w:rPr>
                              <w:t xml:space="preserve"> </w:t>
                            </w:r>
                            <w:r w:rsidR="00EE3858">
                              <w:rPr>
                                <w:i/>
                                <w:iCs/>
                              </w:rPr>
                              <w:tab/>
                            </w:r>
                            <w:r w:rsidRPr="00EE3858">
                              <w:rPr>
                                <w:i/>
                                <w:iCs/>
                              </w:rPr>
                              <w:t>einmalig</w:t>
                            </w:r>
                            <w:r w:rsidRPr="00EE3858">
                              <w:rPr>
                                <w:i/>
                                <w:iCs/>
                              </w:rPr>
                              <w:tab/>
                              <w:t xml:space="preserve">     </w:t>
                            </w:r>
                            <w:r w:rsidR="00EE3858">
                              <w:rPr>
                                <w:i/>
                                <w:iCs/>
                              </w:rPr>
                              <w:tab/>
                            </w:r>
                            <w:r w:rsidRPr="00EE3858">
                              <w:rPr>
                                <w:b/>
                                <w:bCs/>
                                <w:i/>
                                <w:iCs/>
                              </w:rPr>
                              <w:t>CHF    150.00</w:t>
                            </w:r>
                          </w:p>
                          <w:p w14:paraId="334C32D7" w14:textId="44C204F5" w:rsidR="00FE57C9" w:rsidRPr="00EE3858" w:rsidRDefault="00FE57C9" w:rsidP="00EE3858">
                            <w:pPr>
                              <w:pStyle w:val="Listenabsatz"/>
                              <w:numPr>
                                <w:ilvl w:val="0"/>
                                <w:numId w:val="9"/>
                              </w:numPr>
                              <w:rPr>
                                <w:i/>
                                <w:iCs/>
                              </w:rPr>
                            </w:pPr>
                            <w:r w:rsidRPr="00EE3858">
                              <w:rPr>
                                <w:i/>
                                <w:iCs/>
                              </w:rPr>
                              <w:t>Variante 2:</w:t>
                            </w:r>
                            <w:r w:rsidRPr="00EE3858">
                              <w:rPr>
                                <w:i/>
                                <w:iCs/>
                              </w:rPr>
                              <w:tab/>
                            </w:r>
                            <w:r w:rsidR="00EE3858">
                              <w:rPr>
                                <w:i/>
                                <w:iCs/>
                              </w:rPr>
                              <w:tab/>
                            </w:r>
                            <w:r w:rsidRPr="00EE3858">
                              <w:rPr>
                                <w:i/>
                                <w:iCs/>
                              </w:rPr>
                              <w:t>für drei Spiele</w:t>
                            </w:r>
                            <w:r w:rsidRPr="00EE3858">
                              <w:rPr>
                                <w:i/>
                                <w:iCs/>
                              </w:rPr>
                              <w:tab/>
                              <w:t xml:space="preserve">     </w:t>
                            </w:r>
                            <w:r w:rsidR="00EE3858">
                              <w:rPr>
                                <w:i/>
                                <w:iCs/>
                              </w:rPr>
                              <w:tab/>
                            </w:r>
                            <w:r w:rsidRPr="00EE3858">
                              <w:rPr>
                                <w:b/>
                                <w:bCs/>
                                <w:i/>
                                <w:iCs/>
                              </w:rPr>
                              <w:t>CHF    350.00</w:t>
                            </w:r>
                          </w:p>
                          <w:p w14:paraId="0D47210C" w14:textId="77777777" w:rsidR="00FE57C9" w:rsidRPr="00FE57C9" w:rsidRDefault="00FE57C9" w:rsidP="00FE57C9">
                            <w:pPr>
                              <w:rPr>
                                <w:b/>
                                <w:bCs/>
                              </w:rPr>
                            </w:pPr>
                          </w:p>
                          <w:p w14:paraId="7CCB9303" w14:textId="77777777" w:rsidR="00FE57C9" w:rsidRPr="00FE57C9" w:rsidRDefault="00FE57C9" w:rsidP="00FE57C9">
                            <w:pPr>
                              <w:rPr>
                                <w:b/>
                                <w:bCs/>
                              </w:rPr>
                            </w:pPr>
                          </w:p>
                          <w:p w14:paraId="28D3C923" w14:textId="0D5EAC8C" w:rsidR="00FE57C9" w:rsidRPr="00EE3858" w:rsidRDefault="00FE57C9" w:rsidP="00FE57C9">
                            <w:pPr>
                              <w:rPr>
                                <w:b/>
                                <w:bCs/>
                                <w:i/>
                                <w:iCs/>
                              </w:rPr>
                            </w:pPr>
                            <w:r w:rsidRPr="00EE3858">
                              <w:rPr>
                                <w:b/>
                                <w:bCs/>
                                <w:color w:val="632423" w:themeColor="accent2" w:themeShade="80"/>
                              </w:rPr>
                              <w:t>Gönner</w:t>
                            </w:r>
                            <w:r w:rsidRPr="00EE3858">
                              <w:rPr>
                                <w:b/>
                                <w:bCs/>
                                <w:color w:val="632423" w:themeColor="accent2" w:themeShade="80"/>
                              </w:rPr>
                              <w:tab/>
                              <w:t xml:space="preserve">                                  </w:t>
                            </w:r>
                            <w:r w:rsidR="00EE3858">
                              <w:rPr>
                                <w:b/>
                                <w:bCs/>
                                <w:color w:val="632423" w:themeColor="accent2" w:themeShade="80"/>
                              </w:rPr>
                              <w:tab/>
                            </w:r>
                            <w:r w:rsidR="00EE3858">
                              <w:rPr>
                                <w:b/>
                                <w:bCs/>
                                <w:color w:val="632423" w:themeColor="accent2" w:themeShade="80"/>
                              </w:rPr>
                              <w:tab/>
                            </w:r>
                            <w:r w:rsidR="00EE3858">
                              <w:rPr>
                                <w:b/>
                                <w:bCs/>
                                <w:color w:val="632423" w:themeColor="accent2" w:themeShade="80"/>
                              </w:rPr>
                              <w:tab/>
                            </w:r>
                            <w:r w:rsidR="00EE3858">
                              <w:rPr>
                                <w:b/>
                                <w:bCs/>
                                <w:color w:val="632423" w:themeColor="accent2" w:themeShade="80"/>
                              </w:rPr>
                              <w:tab/>
                            </w:r>
                            <w:r w:rsidRPr="00EE3858">
                              <w:rPr>
                                <w:b/>
                                <w:bCs/>
                                <w:i/>
                                <w:iCs/>
                              </w:rPr>
                              <w:t>CHF    200.00</w:t>
                            </w:r>
                          </w:p>
                          <w:p w14:paraId="3EA7C0CA" w14:textId="2ECB734B" w:rsidR="00FE57C9" w:rsidRPr="00EE3858" w:rsidRDefault="00FE57C9" w:rsidP="00FE57C9">
                            <w:pPr>
                              <w:rPr>
                                <w:i/>
                                <w:iCs/>
                              </w:rPr>
                            </w:pPr>
                            <w:r w:rsidRPr="00EE3858">
                              <w:rPr>
                                <w:b/>
                                <w:bCs/>
                                <w:color w:val="632423" w:themeColor="accent2" w:themeShade="80"/>
                              </w:rPr>
                              <w:t>Passivmitglieder</w:t>
                            </w:r>
                            <w:r w:rsidRPr="00FE57C9">
                              <w:rPr>
                                <w:b/>
                                <w:bCs/>
                              </w:rPr>
                              <w:tab/>
                              <w:t xml:space="preserve">                                  </w:t>
                            </w:r>
                            <w:r w:rsidR="00EE3858">
                              <w:rPr>
                                <w:b/>
                                <w:bCs/>
                              </w:rPr>
                              <w:tab/>
                            </w:r>
                            <w:r w:rsidR="00EE3858">
                              <w:rPr>
                                <w:b/>
                                <w:bCs/>
                              </w:rPr>
                              <w:tab/>
                            </w:r>
                            <w:r w:rsidRPr="00EE3858">
                              <w:rPr>
                                <w:b/>
                                <w:bCs/>
                                <w:i/>
                                <w:iCs/>
                              </w:rPr>
                              <w:t>CHF   100.00</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F0C1" id="Textfeld 14" o:spid="_x0000_s1036" type="#_x0000_t202" style="position:absolute;margin-left:-4.75pt;margin-top:-21.85pt;width:365.25pt;height:30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" filled="f" stroked="f" strokeweight=".5pt">
                <v:textbox>
                  <w:txbxContent>
                    <w:p w14:paraId="4D52A65B" w14:textId="77777777" w:rsidR="00FE57C9" w:rsidRPr="00FE57C9" w:rsidRDefault="00FE57C9" w:rsidP="00FE57C9">
                      <w:pPr>
                        <w:rPr>
                          <w:b/>
                          <w:bCs/>
                        </w:rPr>
                      </w:pPr>
                      <w:bookmarkStart w:id="3" w:name="_GoBack"/>
                      <w:r w:rsidRPr="00EE3858">
                        <w:rPr>
                          <w:b/>
                          <w:bCs/>
                          <w:color w:val="632423" w:themeColor="accent2" w:themeShade="80"/>
                        </w:rPr>
                        <w:t>Weitere Möglichkeiten</w:t>
                      </w:r>
                      <w:r w:rsidRPr="00EE3858">
                        <w:rPr>
                          <w:b/>
                          <w:bCs/>
                          <w:color w:val="632423" w:themeColor="accent2" w:themeShade="80"/>
                        </w:rPr>
                        <w:tab/>
                      </w:r>
                      <w:r w:rsidRPr="00FE57C9">
                        <w:rPr>
                          <w:b/>
                          <w:bCs/>
                        </w:rPr>
                        <w:tab/>
                      </w:r>
                    </w:p>
                    <w:p w14:paraId="76C4D349" w14:textId="77777777" w:rsidR="00FE57C9" w:rsidRPr="007F33D8" w:rsidRDefault="00FE57C9" w:rsidP="00FE57C9">
                      <w:pPr>
                        <w:rPr>
                          <w:b/>
                          <w:bCs/>
                        </w:rPr>
                      </w:pPr>
                      <w:r w:rsidRPr="007F33D8">
                        <w:rPr>
                          <w:b/>
                          <w:bCs/>
                          <w:color w:val="632423" w:themeColor="accent2" w:themeShade="80"/>
                        </w:rPr>
                        <w:t>Einlaufleibchen</w:t>
                      </w:r>
                      <w:r w:rsidRPr="007F33D8">
                        <w:rPr>
                          <w:b/>
                          <w:bCs/>
                        </w:rPr>
                        <w:tab/>
                      </w:r>
                      <w:r w:rsidRPr="007F33D8">
                        <w:rPr>
                          <w:b/>
                          <w:bCs/>
                        </w:rPr>
                        <w:tab/>
                      </w:r>
                    </w:p>
                    <w:p w14:paraId="77EA9CBD" w14:textId="5F500648" w:rsidR="00FE57C9" w:rsidRPr="00EE3858" w:rsidRDefault="00FE57C9" w:rsidP="00EE3858">
                      <w:pPr>
                        <w:pStyle w:val="Listenabsatz"/>
                        <w:numPr>
                          <w:ilvl w:val="0"/>
                          <w:numId w:val="8"/>
                        </w:numPr>
                        <w:rPr>
                          <w:i/>
                          <w:iCs/>
                        </w:rPr>
                      </w:pPr>
                      <w:r w:rsidRPr="00EE3858">
                        <w:rPr>
                          <w:i/>
                          <w:iCs/>
                        </w:rPr>
                        <w:t>1.Mannschaft</w:t>
                      </w:r>
                      <w:r w:rsidRPr="00EE3858">
                        <w:rPr>
                          <w:i/>
                          <w:iCs/>
                        </w:rPr>
                        <w:tab/>
                      </w:r>
                      <w:r w:rsidR="00EE3858">
                        <w:rPr>
                          <w:i/>
                          <w:iCs/>
                        </w:rPr>
                        <w:tab/>
                      </w:r>
                      <w:r w:rsidRPr="00EE3858">
                        <w:rPr>
                          <w:i/>
                          <w:iCs/>
                        </w:rPr>
                        <w:t>für zwei Jahre</w:t>
                      </w:r>
                      <w:r w:rsidRPr="00EE3858">
                        <w:rPr>
                          <w:i/>
                          <w:iCs/>
                        </w:rPr>
                        <w:tab/>
                        <w:t xml:space="preserve">           </w:t>
                      </w:r>
                      <w:r w:rsidR="00EE3858">
                        <w:rPr>
                          <w:i/>
                          <w:iCs/>
                        </w:rPr>
                        <w:tab/>
                      </w:r>
                      <w:r w:rsidRPr="00EE3858">
                        <w:rPr>
                          <w:b/>
                          <w:bCs/>
                          <w:i/>
                          <w:iCs/>
                        </w:rPr>
                        <w:t>CHF    2‘000.00</w:t>
                      </w:r>
                    </w:p>
                    <w:p w14:paraId="7E8BFD5C" w14:textId="5A3DC9CC" w:rsidR="00FE57C9" w:rsidRPr="00EE3858" w:rsidRDefault="00FE57C9" w:rsidP="00EE3858">
                      <w:pPr>
                        <w:pStyle w:val="Listenabsatz"/>
                        <w:numPr>
                          <w:ilvl w:val="0"/>
                          <w:numId w:val="8"/>
                        </w:numPr>
                        <w:rPr>
                          <w:i/>
                          <w:iCs/>
                        </w:rPr>
                      </w:pPr>
                      <w:r w:rsidRPr="00EE3858">
                        <w:rPr>
                          <w:i/>
                          <w:iCs/>
                        </w:rPr>
                        <w:t>2.Mannschaft</w:t>
                      </w:r>
                      <w:r w:rsidRPr="00EE3858">
                        <w:rPr>
                          <w:i/>
                          <w:iCs/>
                        </w:rPr>
                        <w:tab/>
                      </w:r>
                      <w:r w:rsidR="00EE3858">
                        <w:rPr>
                          <w:i/>
                          <w:iCs/>
                        </w:rPr>
                        <w:tab/>
                      </w:r>
                      <w:r w:rsidRPr="00EE3858">
                        <w:rPr>
                          <w:i/>
                          <w:iCs/>
                        </w:rPr>
                        <w:t>für zwei Jahre</w:t>
                      </w:r>
                      <w:r w:rsidRPr="00EE3858">
                        <w:rPr>
                          <w:i/>
                          <w:iCs/>
                        </w:rPr>
                        <w:tab/>
                        <w:t xml:space="preserve">          </w:t>
                      </w:r>
                      <w:r w:rsidR="00EE3858">
                        <w:rPr>
                          <w:i/>
                          <w:iCs/>
                        </w:rPr>
                        <w:tab/>
                      </w:r>
                      <w:r w:rsidRPr="00EE3858">
                        <w:rPr>
                          <w:b/>
                          <w:bCs/>
                          <w:i/>
                          <w:iCs/>
                        </w:rPr>
                        <w:t>CHF    1‘500.00</w:t>
                      </w:r>
                    </w:p>
                    <w:p w14:paraId="5B83B89E" w14:textId="77777777" w:rsidR="00FE57C9" w:rsidRPr="00FE57C9" w:rsidRDefault="00FE57C9" w:rsidP="00FE57C9">
                      <w:pPr>
                        <w:rPr>
                          <w:b/>
                          <w:bCs/>
                        </w:rPr>
                      </w:pPr>
                    </w:p>
                    <w:p w14:paraId="674E6B86" w14:textId="77777777" w:rsidR="00FE57C9" w:rsidRPr="00EE3858" w:rsidRDefault="00FE57C9" w:rsidP="00FE57C9">
                      <w:pPr>
                        <w:rPr>
                          <w:b/>
                          <w:bCs/>
                          <w:i/>
                          <w:iCs/>
                        </w:rPr>
                      </w:pPr>
                      <w:r w:rsidRPr="007F33D8">
                        <w:rPr>
                          <w:b/>
                          <w:bCs/>
                          <w:color w:val="632423" w:themeColor="accent2" w:themeShade="80"/>
                        </w:rPr>
                        <w:t>Matchballsponso</w:t>
                      </w:r>
                      <w:r w:rsidRPr="00EE3858">
                        <w:rPr>
                          <w:b/>
                          <w:bCs/>
                          <w:i/>
                          <w:iCs/>
                          <w:color w:val="632423" w:themeColor="accent2" w:themeShade="80"/>
                        </w:rPr>
                        <w:t>r</w:t>
                      </w:r>
                      <w:r w:rsidRPr="00EE3858">
                        <w:rPr>
                          <w:b/>
                          <w:bCs/>
                          <w:i/>
                          <w:iCs/>
                        </w:rPr>
                        <w:tab/>
                      </w:r>
                      <w:r w:rsidRPr="00EE3858">
                        <w:rPr>
                          <w:b/>
                          <w:bCs/>
                          <w:i/>
                          <w:iCs/>
                        </w:rPr>
                        <w:tab/>
                      </w:r>
                    </w:p>
                    <w:p w14:paraId="467FE39F" w14:textId="4E12DD56" w:rsidR="00FE57C9" w:rsidRPr="00EE3858" w:rsidRDefault="00FE57C9" w:rsidP="00EE3858">
                      <w:pPr>
                        <w:pStyle w:val="Listenabsatz"/>
                        <w:numPr>
                          <w:ilvl w:val="0"/>
                          <w:numId w:val="9"/>
                        </w:numPr>
                        <w:rPr>
                          <w:i/>
                          <w:iCs/>
                        </w:rPr>
                      </w:pPr>
                      <w:r w:rsidRPr="00EE3858">
                        <w:rPr>
                          <w:i/>
                          <w:iCs/>
                        </w:rPr>
                        <w:t>Variante 1:</w:t>
                      </w:r>
                      <w:r w:rsidRPr="00EE3858">
                        <w:rPr>
                          <w:i/>
                          <w:iCs/>
                        </w:rPr>
                        <w:tab/>
                      </w:r>
                      <w:r w:rsidR="00EE3858">
                        <w:rPr>
                          <w:i/>
                          <w:iCs/>
                        </w:rPr>
                        <w:t xml:space="preserve"> </w:t>
                      </w:r>
                      <w:r w:rsidR="00EE3858">
                        <w:rPr>
                          <w:i/>
                          <w:iCs/>
                        </w:rPr>
                        <w:tab/>
                      </w:r>
                      <w:r w:rsidRPr="00EE3858">
                        <w:rPr>
                          <w:i/>
                          <w:iCs/>
                        </w:rPr>
                        <w:t>einmalig</w:t>
                      </w:r>
                      <w:r w:rsidRPr="00EE3858">
                        <w:rPr>
                          <w:i/>
                          <w:iCs/>
                        </w:rPr>
                        <w:tab/>
                        <w:t xml:space="preserve">     </w:t>
                      </w:r>
                      <w:r w:rsidR="00EE3858">
                        <w:rPr>
                          <w:i/>
                          <w:iCs/>
                        </w:rPr>
                        <w:tab/>
                      </w:r>
                      <w:r w:rsidRPr="00EE3858">
                        <w:rPr>
                          <w:b/>
                          <w:bCs/>
                          <w:i/>
                          <w:iCs/>
                        </w:rPr>
                        <w:t>CHF    150.00</w:t>
                      </w:r>
                    </w:p>
                    <w:p w14:paraId="334C32D7" w14:textId="44C204F5" w:rsidR="00FE57C9" w:rsidRPr="00EE3858" w:rsidRDefault="00FE57C9" w:rsidP="00EE3858">
                      <w:pPr>
                        <w:pStyle w:val="Listenabsatz"/>
                        <w:numPr>
                          <w:ilvl w:val="0"/>
                          <w:numId w:val="9"/>
                        </w:numPr>
                        <w:rPr>
                          <w:i/>
                          <w:iCs/>
                        </w:rPr>
                      </w:pPr>
                      <w:r w:rsidRPr="00EE3858">
                        <w:rPr>
                          <w:i/>
                          <w:iCs/>
                        </w:rPr>
                        <w:t>Variante 2:</w:t>
                      </w:r>
                      <w:r w:rsidRPr="00EE3858">
                        <w:rPr>
                          <w:i/>
                          <w:iCs/>
                        </w:rPr>
                        <w:tab/>
                      </w:r>
                      <w:r w:rsidR="00EE3858">
                        <w:rPr>
                          <w:i/>
                          <w:iCs/>
                        </w:rPr>
                        <w:tab/>
                      </w:r>
                      <w:r w:rsidRPr="00EE3858">
                        <w:rPr>
                          <w:i/>
                          <w:iCs/>
                        </w:rPr>
                        <w:t>für drei Spiele</w:t>
                      </w:r>
                      <w:r w:rsidRPr="00EE3858">
                        <w:rPr>
                          <w:i/>
                          <w:iCs/>
                        </w:rPr>
                        <w:tab/>
                        <w:t xml:space="preserve">     </w:t>
                      </w:r>
                      <w:r w:rsidR="00EE3858">
                        <w:rPr>
                          <w:i/>
                          <w:iCs/>
                        </w:rPr>
                        <w:tab/>
                      </w:r>
                      <w:r w:rsidRPr="00EE3858">
                        <w:rPr>
                          <w:b/>
                          <w:bCs/>
                          <w:i/>
                          <w:iCs/>
                        </w:rPr>
                        <w:t>CHF    350.00</w:t>
                      </w:r>
                    </w:p>
                    <w:p w14:paraId="0D47210C" w14:textId="77777777" w:rsidR="00FE57C9" w:rsidRPr="00FE57C9" w:rsidRDefault="00FE57C9" w:rsidP="00FE57C9">
                      <w:pPr>
                        <w:rPr>
                          <w:b/>
                          <w:bCs/>
                        </w:rPr>
                      </w:pPr>
                    </w:p>
                    <w:p w14:paraId="7CCB9303" w14:textId="77777777" w:rsidR="00FE57C9" w:rsidRPr="00FE57C9" w:rsidRDefault="00FE57C9" w:rsidP="00FE57C9">
                      <w:pPr>
                        <w:rPr>
                          <w:b/>
                          <w:bCs/>
                        </w:rPr>
                      </w:pPr>
                    </w:p>
                    <w:p w14:paraId="28D3C923" w14:textId="0D5EAC8C" w:rsidR="00FE57C9" w:rsidRPr="00EE3858" w:rsidRDefault="00FE57C9" w:rsidP="00FE57C9">
                      <w:pPr>
                        <w:rPr>
                          <w:b/>
                          <w:bCs/>
                          <w:i/>
                          <w:iCs/>
                        </w:rPr>
                      </w:pPr>
                      <w:r w:rsidRPr="00EE3858">
                        <w:rPr>
                          <w:b/>
                          <w:bCs/>
                          <w:color w:val="632423" w:themeColor="accent2" w:themeShade="80"/>
                        </w:rPr>
                        <w:t>Gönner</w:t>
                      </w:r>
                      <w:r w:rsidRPr="00EE3858">
                        <w:rPr>
                          <w:b/>
                          <w:bCs/>
                          <w:color w:val="632423" w:themeColor="accent2" w:themeShade="80"/>
                        </w:rPr>
                        <w:tab/>
                        <w:t xml:space="preserve">                                  </w:t>
                      </w:r>
                      <w:r w:rsidR="00EE3858">
                        <w:rPr>
                          <w:b/>
                          <w:bCs/>
                          <w:color w:val="632423" w:themeColor="accent2" w:themeShade="80"/>
                        </w:rPr>
                        <w:tab/>
                      </w:r>
                      <w:r w:rsidR="00EE3858">
                        <w:rPr>
                          <w:b/>
                          <w:bCs/>
                          <w:color w:val="632423" w:themeColor="accent2" w:themeShade="80"/>
                        </w:rPr>
                        <w:tab/>
                      </w:r>
                      <w:r w:rsidR="00EE3858">
                        <w:rPr>
                          <w:b/>
                          <w:bCs/>
                          <w:color w:val="632423" w:themeColor="accent2" w:themeShade="80"/>
                        </w:rPr>
                        <w:tab/>
                      </w:r>
                      <w:r w:rsidR="00EE3858">
                        <w:rPr>
                          <w:b/>
                          <w:bCs/>
                          <w:color w:val="632423" w:themeColor="accent2" w:themeShade="80"/>
                        </w:rPr>
                        <w:tab/>
                      </w:r>
                      <w:r w:rsidRPr="00EE3858">
                        <w:rPr>
                          <w:b/>
                          <w:bCs/>
                          <w:i/>
                          <w:iCs/>
                        </w:rPr>
                        <w:t>CHF    200.00</w:t>
                      </w:r>
                    </w:p>
                    <w:p w14:paraId="3EA7C0CA" w14:textId="2ECB734B" w:rsidR="00FE57C9" w:rsidRPr="00EE3858" w:rsidRDefault="00FE57C9" w:rsidP="00FE57C9">
                      <w:pPr>
                        <w:rPr>
                          <w:i/>
                          <w:iCs/>
                        </w:rPr>
                      </w:pPr>
                      <w:r w:rsidRPr="00EE3858">
                        <w:rPr>
                          <w:b/>
                          <w:bCs/>
                          <w:color w:val="632423" w:themeColor="accent2" w:themeShade="80"/>
                        </w:rPr>
                        <w:t>Passivmitglieder</w:t>
                      </w:r>
                      <w:r w:rsidRPr="00FE57C9">
                        <w:rPr>
                          <w:b/>
                          <w:bCs/>
                        </w:rPr>
                        <w:tab/>
                        <w:t xml:space="preserve">                                  </w:t>
                      </w:r>
                      <w:r w:rsidR="00EE3858">
                        <w:rPr>
                          <w:b/>
                          <w:bCs/>
                        </w:rPr>
                        <w:tab/>
                      </w:r>
                      <w:r w:rsidR="00EE3858">
                        <w:rPr>
                          <w:b/>
                          <w:bCs/>
                        </w:rPr>
                        <w:tab/>
                      </w:r>
                      <w:r w:rsidRPr="00EE3858">
                        <w:rPr>
                          <w:b/>
                          <w:bCs/>
                          <w:i/>
                          <w:iCs/>
                        </w:rPr>
                        <w:t>CHF   100.00</w:t>
                      </w:r>
                      <w:bookmarkEnd w:id="3"/>
                    </w:p>
                  </w:txbxContent>
                </v:textbox>
              </v:shape>
            </w:pict>
          </mc:Fallback>
        </mc:AlternateContent>
      </w:r>
      <w:r w:rsidR="00131CF9" w:rsidRPr="00313847">
        <w:rPr>
          <w:noProof/>
        </w:rPr>
        <w:drawing>
          <wp:anchor distT="0" distB="0" distL="114300" distR="114300" simplePos="0" relativeHeight="251811840" behindDoc="0" locked="0" layoutInCell="1" allowOverlap="1" wp14:anchorId="01E4AEFF" wp14:editId="240355BF">
            <wp:simplePos x="0" y="0"/>
            <wp:positionH relativeFrom="column">
              <wp:posOffset>-57150</wp:posOffset>
            </wp:positionH>
            <wp:positionV relativeFrom="paragraph">
              <wp:posOffset>-925195</wp:posOffset>
            </wp:positionV>
            <wp:extent cx="1724025" cy="25717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A9008" w14:textId="679F0A89" w:rsidR="00FE57C9" w:rsidRDefault="00FE57C9">
      <w:r>
        <w:br w:type="page"/>
      </w:r>
    </w:p>
    <w:p w14:paraId="6AE5104F" w14:textId="79C7B705" w:rsidR="00FE57C9" w:rsidRDefault="009F3D7B" w:rsidP="006A0B8A">
      <w:r>
        <w:rPr>
          <w:noProof/>
        </w:rPr>
        <w:lastRenderedPageBreak/>
        <mc:AlternateContent>
          <mc:Choice Requires="wps">
            <w:drawing>
              <wp:anchor distT="0" distB="0" distL="114300" distR="114300" simplePos="0" relativeHeight="251820032" behindDoc="0" locked="0" layoutInCell="1" allowOverlap="1" wp14:anchorId="7DC5401C" wp14:editId="089308B2">
                <wp:simplePos x="0" y="0"/>
                <wp:positionH relativeFrom="column">
                  <wp:posOffset>-83820</wp:posOffset>
                </wp:positionH>
                <wp:positionV relativeFrom="paragraph">
                  <wp:posOffset>-944245</wp:posOffset>
                </wp:positionV>
                <wp:extent cx="2914650" cy="504825"/>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2914650" cy="504825"/>
                        </a:xfrm>
                        <a:prstGeom prst="rect">
                          <a:avLst/>
                        </a:prstGeom>
                        <a:noFill/>
                        <a:ln w="6350">
                          <a:noFill/>
                        </a:ln>
                      </wps:spPr>
                      <wps:txbx>
                        <w:txbxContent>
                          <w:p w14:paraId="10D0E240" w14:textId="582AFECA" w:rsidR="009F3D7B" w:rsidRPr="009F3D7B" w:rsidRDefault="009F3D7B">
                            <w:pPr>
                              <w:rPr>
                                <w:b/>
                                <w:bCs/>
                                <w:color w:val="FFFFFF" w:themeColor="background1"/>
                              </w:rPr>
                            </w:pPr>
                            <w:r w:rsidRPr="009F3D7B">
                              <w:rPr>
                                <w:b/>
                                <w:bCs/>
                                <w:color w:val="FFFFFF" w:themeColor="background1"/>
                              </w:rPr>
                              <w:t xml:space="preserve">Spass </w:t>
                            </w:r>
                            <w:r w:rsidR="00A875EE">
                              <w:rPr>
                                <w:b/>
                                <w:bCs/>
                                <w:color w:val="FFFFFF" w:themeColor="background1"/>
                              </w:rPr>
                              <w:t>Disziplin</w:t>
                            </w:r>
                            <w:r w:rsidRPr="009F3D7B">
                              <w:rPr>
                                <w:b/>
                                <w:bCs/>
                                <w:color w:val="FFFFFF" w:themeColor="background1"/>
                              </w:rPr>
                              <w:t xml:space="preserve"> </w:t>
                            </w:r>
                            <w:r w:rsidR="00A875EE">
                              <w:rPr>
                                <w:b/>
                                <w:bCs/>
                                <w:color w:val="FFFFFF" w:themeColor="background1"/>
                              </w:rPr>
                              <w:t xml:space="preserve">Fairplay </w:t>
                            </w:r>
                            <w:r w:rsidRPr="009F3D7B">
                              <w:rPr>
                                <w:b/>
                                <w:bCs/>
                                <w:color w:val="FFFFFF" w:themeColor="background1"/>
                              </w:rPr>
                              <w:t>Erfolg</w:t>
                            </w:r>
                            <w:r w:rsidR="00A875EE">
                              <w:rPr>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C5401C" id="Textfeld 228" o:spid="_x0000_s1037" type="#_x0000_t202" style="position:absolute;margin-left:-6.6pt;margin-top:-74.35pt;width:229.5pt;height:39.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" filled="f" stroked="f" strokeweight=".5pt">
                <v:textbox>
                  <w:txbxContent>
                    <w:p w14:paraId="10D0E240" w14:textId="582AFECA" w:rsidR="009F3D7B" w:rsidRPr="009F3D7B" w:rsidRDefault="009F3D7B">
                      <w:pPr>
                        <w:rPr>
                          <w:b/>
                          <w:bCs/>
                          <w:color w:val="FFFFFF" w:themeColor="background1"/>
                        </w:rPr>
                      </w:pPr>
                      <w:r w:rsidRPr="009F3D7B">
                        <w:rPr>
                          <w:b/>
                          <w:bCs/>
                          <w:color w:val="FFFFFF" w:themeColor="background1"/>
                        </w:rPr>
                        <w:t xml:space="preserve">Spass </w:t>
                      </w:r>
                      <w:r w:rsidR="00A875EE">
                        <w:rPr>
                          <w:b/>
                          <w:bCs/>
                          <w:color w:val="FFFFFF" w:themeColor="background1"/>
                        </w:rPr>
                        <w:t>Disziplin</w:t>
                      </w:r>
                      <w:r w:rsidRPr="009F3D7B">
                        <w:rPr>
                          <w:b/>
                          <w:bCs/>
                          <w:color w:val="FFFFFF" w:themeColor="background1"/>
                        </w:rPr>
                        <w:t xml:space="preserve"> </w:t>
                      </w:r>
                      <w:r w:rsidR="00A875EE">
                        <w:rPr>
                          <w:b/>
                          <w:bCs/>
                          <w:color w:val="FFFFFF" w:themeColor="background1"/>
                        </w:rPr>
                        <w:t xml:space="preserve">Fairplay </w:t>
                      </w:r>
                      <w:r w:rsidRPr="009F3D7B">
                        <w:rPr>
                          <w:b/>
                          <w:bCs/>
                          <w:color w:val="FFFFFF" w:themeColor="background1"/>
                        </w:rPr>
                        <w:t>Erfolg</w:t>
                      </w:r>
                      <w:r w:rsidR="00A875EE">
                        <w:rPr>
                          <w:b/>
                          <w:bCs/>
                          <w:color w:val="FFFFFF" w:themeColor="background1"/>
                        </w:rPr>
                        <w:t xml:space="preserve"> </w:t>
                      </w:r>
                    </w:p>
                  </w:txbxContent>
                </v:textbox>
              </v:shape>
            </w:pict>
          </mc:Fallback>
        </mc:AlternateContent>
      </w:r>
      <w:r w:rsidR="00E62375">
        <w:rPr>
          <w:noProof/>
        </w:rPr>
        <w:drawing>
          <wp:anchor distT="0" distB="0" distL="114300" distR="114300" simplePos="0" relativeHeight="251817984" behindDoc="0" locked="0" layoutInCell="1" allowOverlap="1" wp14:anchorId="7339FB37" wp14:editId="395E2DF5">
            <wp:simplePos x="0" y="0"/>
            <wp:positionH relativeFrom="column">
              <wp:posOffset>1905</wp:posOffset>
            </wp:positionH>
            <wp:positionV relativeFrom="paragraph">
              <wp:posOffset>-534671</wp:posOffset>
            </wp:positionV>
            <wp:extent cx="4536440" cy="2390775"/>
            <wp:effectExtent l="0" t="0" r="0" b="9525"/>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ci12019spons1.jpeg"/>
                    <pic:cNvPicPr/>
                  </pic:nvPicPr>
                  <pic:blipFill>
                    <a:blip r:embed="rId21"/>
                    <a:stretch>
                      <a:fillRect/>
                    </a:stretch>
                  </pic:blipFill>
                  <pic:spPr>
                    <a:xfrm>
                      <a:off x="0" y="0"/>
                      <a:ext cx="4536440" cy="2390775"/>
                    </a:xfrm>
                    <a:prstGeom prst="rect">
                      <a:avLst/>
                    </a:prstGeom>
                  </pic:spPr>
                </pic:pic>
              </a:graphicData>
            </a:graphic>
            <wp14:sizeRelH relativeFrom="page">
              <wp14:pctWidth>0</wp14:pctWidth>
            </wp14:sizeRelH>
            <wp14:sizeRelV relativeFrom="page">
              <wp14:pctHeight>0</wp14:pctHeight>
            </wp14:sizeRelV>
          </wp:anchor>
        </w:drawing>
      </w:r>
    </w:p>
    <w:p w14:paraId="2384831B" w14:textId="77777777" w:rsidR="00E62375" w:rsidRDefault="00E62375"/>
    <w:p w14:paraId="667064D4" w14:textId="77777777" w:rsidR="00E62375" w:rsidRDefault="00E62375"/>
    <w:p w14:paraId="21D4C019" w14:textId="77777777" w:rsidR="00E62375" w:rsidRDefault="00E62375"/>
    <w:p w14:paraId="45AF7425" w14:textId="72C66A7A" w:rsidR="00E62375" w:rsidRDefault="00E62375"/>
    <w:p w14:paraId="770DA21E" w14:textId="43BD93B8" w:rsidR="00E62375" w:rsidRDefault="00E62375"/>
    <w:p w14:paraId="71F0080D" w14:textId="5AD8D9D3" w:rsidR="00E62375" w:rsidRDefault="009F3D7B">
      <w:r>
        <w:rPr>
          <w:noProof/>
        </w:rPr>
        <w:drawing>
          <wp:anchor distT="0" distB="0" distL="114300" distR="114300" simplePos="0" relativeHeight="251819008" behindDoc="0" locked="0" layoutInCell="1" allowOverlap="1" wp14:anchorId="2F4D1ED7" wp14:editId="2E693490">
            <wp:simplePos x="0" y="0"/>
            <wp:positionH relativeFrom="column">
              <wp:posOffset>1905</wp:posOffset>
            </wp:positionH>
            <wp:positionV relativeFrom="paragraph">
              <wp:posOffset>69850</wp:posOffset>
            </wp:positionV>
            <wp:extent cx="4536440" cy="2947035"/>
            <wp:effectExtent l="0" t="0" r="0" b="5715"/>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juniorexhela.jpg"/>
                    <pic:cNvPicPr/>
                  </pic:nvPicPr>
                  <pic:blipFill>
                    <a:blip r:embed="rId22"/>
                    <a:stretch>
                      <a:fillRect/>
                    </a:stretch>
                  </pic:blipFill>
                  <pic:spPr>
                    <a:xfrm>
                      <a:off x="0" y="0"/>
                      <a:ext cx="4536440" cy="2947035"/>
                    </a:xfrm>
                    <a:prstGeom prst="rect">
                      <a:avLst/>
                    </a:prstGeom>
                  </pic:spPr>
                </pic:pic>
              </a:graphicData>
            </a:graphic>
            <wp14:sizeRelH relativeFrom="page">
              <wp14:pctWidth>0</wp14:pctWidth>
            </wp14:sizeRelH>
            <wp14:sizeRelV relativeFrom="page">
              <wp14:pctHeight>0</wp14:pctHeight>
            </wp14:sizeRelV>
          </wp:anchor>
        </w:drawing>
      </w:r>
    </w:p>
    <w:p w14:paraId="27C127B8" w14:textId="15D05DA1" w:rsidR="00FE57C9" w:rsidRDefault="00FE57C9">
      <w:r>
        <w:br w:type="page"/>
      </w:r>
    </w:p>
    <w:p w14:paraId="4259C315" w14:textId="47B5873F" w:rsidR="00B65C4A" w:rsidRPr="00B65C4A" w:rsidRDefault="00B65C4A" w:rsidP="006A0B8A">
      <w:pPr>
        <w:sectPr w:rsidR="00B65C4A" w:rsidRPr="00B65C4A" w:rsidSect="00CD0902">
          <w:type w:val="continuous"/>
          <w:pgSz w:w="8391" w:h="11907" w:code="11"/>
          <w:pgMar w:top="2552" w:right="680" w:bottom="567" w:left="567" w:header="709" w:footer="709" w:gutter="0"/>
          <w:cols w:space="708"/>
          <w:titlePg/>
          <w:docGrid w:linePitch="360"/>
        </w:sectPr>
      </w:pPr>
    </w:p>
    <w:p w14:paraId="41F8B93E" w14:textId="6E713713" w:rsidR="006A0B8A" w:rsidRPr="006A0B8A" w:rsidRDefault="00064972" w:rsidP="006A0B8A">
      <w:r>
        <w:rPr>
          <w:rFonts w:ascii="Verdana" w:hAnsi="Verdana"/>
          <w:b/>
          <w:noProof/>
          <w:color w:val="FFFFFF" w:themeColor="background1"/>
          <w:sz w:val="28"/>
          <w:szCs w:val="28"/>
          <w:lang w:val="de-DE"/>
        </w:rPr>
        <w:lastRenderedPageBreak/>
        <mc:AlternateContent>
          <mc:Choice Requires="wps">
            <w:drawing>
              <wp:anchor distT="0" distB="0" distL="114300" distR="114300" simplePos="0" relativeHeight="251814912" behindDoc="0" locked="0" layoutInCell="1" allowOverlap="1" wp14:anchorId="74FCF2C4" wp14:editId="5D424711">
                <wp:simplePos x="0" y="0"/>
                <wp:positionH relativeFrom="column">
                  <wp:posOffset>-919480</wp:posOffset>
                </wp:positionH>
                <wp:positionV relativeFrom="paragraph">
                  <wp:posOffset>4976495</wp:posOffset>
                </wp:positionV>
                <wp:extent cx="5400675" cy="952500"/>
                <wp:effectExtent l="0" t="0" r="28575" b="19050"/>
                <wp:wrapNone/>
                <wp:docPr id="10" name="Textfeld 10"/>
                <wp:cNvGraphicFramePr/>
                <a:graphic xmlns:a="http://schemas.openxmlformats.org/drawingml/2006/main">
                  <a:graphicData uri="http://schemas.microsoft.com/office/word/2010/wordprocessingShape">
                    <wps:wsp>
                      <wps:cNvSpPr txBox="1"/>
                      <wps:spPr>
                        <a:xfrm>
                          <a:off x="0" y="0"/>
                          <a:ext cx="5400675" cy="952500"/>
                        </a:xfrm>
                        <a:prstGeom prst="rect">
                          <a:avLst/>
                        </a:prstGeom>
                        <a:solidFill>
                          <a:sysClr val="windowText" lastClr="000000"/>
                        </a:solidFill>
                        <a:ln w="6350">
                          <a:solidFill>
                            <a:prstClr val="black"/>
                          </a:solidFill>
                        </a:ln>
                      </wps:spPr>
                      <wps:txbx>
                        <w:txbxContent>
                          <w:p w14:paraId="10392260" w14:textId="77777777" w:rsidR="00C83C2E" w:rsidRPr="009B7973" w:rsidRDefault="00C83C2E" w:rsidP="00C83C2E">
                            <w:pPr>
                              <w:rPr>
                                <w:noProof/>
                                <w:lang w:val="en-GB"/>
                              </w:rPr>
                            </w:pPr>
                            <w:r w:rsidRPr="009B7973">
                              <w:rPr>
                                <w:noProof/>
                                <w:lang w:val="en-GB"/>
                              </w:rPr>
                              <w:t xml:space="preserve">         </w:t>
                            </w:r>
                          </w:p>
                          <w:p w14:paraId="7AE86DCD" w14:textId="6C693957" w:rsidR="00C83C2E" w:rsidRPr="004F71EF" w:rsidRDefault="00C83C2E" w:rsidP="00C83C2E">
                            <w:pPr>
                              <w:rPr>
                                <w:lang w:val="en-GB"/>
                              </w:rPr>
                            </w:pPr>
                            <w:r w:rsidRPr="004F71EF">
                              <w:rPr>
                                <w:noProof/>
                                <w:lang w:val="en-GB"/>
                              </w:rPr>
                              <w:t xml:space="preserve">       Postfach 505 </w:t>
                            </w:r>
                            <w:r w:rsidR="004F71EF" w:rsidRPr="004F71EF">
                              <w:rPr>
                                <w:noProof/>
                                <w:lang w:val="en-GB"/>
                              </w:rPr>
                              <w:t>I</w:t>
                            </w:r>
                            <w:r w:rsidRPr="004F71EF">
                              <w:rPr>
                                <w:noProof/>
                                <w:lang w:val="en-GB"/>
                              </w:rPr>
                              <w:t xml:space="preserve"> 4502 Solothurn                                    www.fciliria.ch </w:t>
                            </w:r>
                            <w:r w:rsidR="004F71EF">
                              <w:rPr>
                                <w:noProof/>
                                <w:lang w:val="en-GB"/>
                              </w:rPr>
                              <w:t xml:space="preserve">I </w:t>
                            </w:r>
                            <w:r w:rsidRPr="004F71EF">
                              <w:rPr>
                                <w:noProof/>
                                <w:lang w:val="en-GB"/>
                              </w:rPr>
                              <w:t>info@fciliria.ch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CF2C4" id="Textfeld 10" o:spid="_x0000_s1038" type="#_x0000_t202" style="position:absolute;margin-left:-72.4pt;margin-top:391.85pt;width:425.25pt;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" fillcolor="windowText" strokeweight=".5pt">
                <v:textbox>
                  <w:txbxContent>
                    <w:p w14:paraId="10392260" w14:textId="77777777" w:rsidR="00C83C2E" w:rsidRPr="009B7973" w:rsidRDefault="00C83C2E" w:rsidP="00C83C2E">
                      <w:pPr>
                        <w:rPr>
                          <w:noProof/>
                          <w:lang w:val="en-GB"/>
                        </w:rPr>
                      </w:pPr>
                      <w:r w:rsidRPr="009B7973">
                        <w:rPr>
                          <w:noProof/>
                          <w:lang w:val="en-GB"/>
                        </w:rPr>
                        <w:t xml:space="preserve">         </w:t>
                      </w:r>
                    </w:p>
                    <w:p w14:paraId="7AE86DCD" w14:textId="6C693957" w:rsidR="00C83C2E" w:rsidRPr="004F71EF" w:rsidRDefault="00C83C2E" w:rsidP="00C83C2E">
                      <w:pPr>
                        <w:rPr>
                          <w:lang w:val="en-GB"/>
                        </w:rPr>
                      </w:pPr>
                      <w:r w:rsidRPr="004F71EF">
                        <w:rPr>
                          <w:noProof/>
                          <w:lang w:val="en-GB"/>
                        </w:rPr>
                        <w:t xml:space="preserve">       Postfach 505 </w:t>
                      </w:r>
                      <w:r w:rsidR="004F71EF" w:rsidRPr="004F71EF">
                        <w:rPr>
                          <w:noProof/>
                          <w:lang w:val="en-GB"/>
                        </w:rPr>
                        <w:t>I</w:t>
                      </w:r>
                      <w:r w:rsidRPr="004F71EF">
                        <w:rPr>
                          <w:noProof/>
                          <w:lang w:val="en-GB"/>
                        </w:rPr>
                        <w:t xml:space="preserve"> 4502 Solothurn                                    www.fciliria.ch </w:t>
                      </w:r>
                      <w:r w:rsidR="004F71EF">
                        <w:rPr>
                          <w:noProof/>
                          <w:lang w:val="en-GB"/>
                        </w:rPr>
                        <w:t xml:space="preserve">I </w:t>
                      </w:r>
                      <w:r w:rsidRPr="004F71EF">
                        <w:rPr>
                          <w:noProof/>
                          <w:lang w:val="en-GB"/>
                        </w:rPr>
                        <w:t>info@fciliria.ch</w:t>
                      </w:r>
                    </w:p>
                  </w:txbxContent>
                </v:textbox>
              </v:shape>
            </w:pict>
          </mc:Fallback>
        </mc:AlternateContent>
      </w:r>
      <w:r>
        <w:rPr>
          <w:rFonts w:ascii="Verdana" w:hAnsi="Verdana"/>
          <w:b/>
          <w:noProof/>
          <w:color w:val="FFFFFF" w:themeColor="background1"/>
          <w:sz w:val="28"/>
          <w:szCs w:val="28"/>
          <w:lang w:val="de-DE"/>
        </w:rPr>
        <mc:AlternateContent>
          <mc:Choice Requires="wps">
            <w:drawing>
              <wp:anchor distT="0" distB="0" distL="114300" distR="114300" simplePos="0" relativeHeight="251816960" behindDoc="0" locked="0" layoutInCell="1" allowOverlap="1" wp14:anchorId="0CFF8031" wp14:editId="321BF7DE">
                <wp:simplePos x="0" y="0"/>
                <wp:positionH relativeFrom="column">
                  <wp:posOffset>-948055</wp:posOffset>
                </wp:positionH>
                <wp:positionV relativeFrom="paragraph">
                  <wp:posOffset>-1681480</wp:posOffset>
                </wp:positionV>
                <wp:extent cx="5372100" cy="952500"/>
                <wp:effectExtent l="0" t="0" r="19050" b="19050"/>
                <wp:wrapNone/>
                <wp:docPr id="31" name="Textfeld 31"/>
                <wp:cNvGraphicFramePr/>
                <a:graphic xmlns:a="http://schemas.openxmlformats.org/drawingml/2006/main">
                  <a:graphicData uri="http://schemas.microsoft.com/office/word/2010/wordprocessingShape">
                    <wps:wsp>
                      <wps:cNvSpPr txBox="1"/>
                      <wps:spPr>
                        <a:xfrm>
                          <a:off x="0" y="0"/>
                          <a:ext cx="5372100" cy="952500"/>
                        </a:xfrm>
                        <a:prstGeom prst="rect">
                          <a:avLst/>
                        </a:prstGeom>
                        <a:solidFill>
                          <a:sysClr val="windowText" lastClr="000000"/>
                        </a:solidFill>
                        <a:ln w="6350">
                          <a:solidFill>
                            <a:prstClr val="black"/>
                          </a:solidFill>
                        </a:ln>
                      </wps:spPr>
                      <wps:txbx>
                        <w:txbxContent>
                          <w:p w14:paraId="05F66542" w14:textId="77777777" w:rsidR="002B52F6" w:rsidRPr="002B52F6" w:rsidRDefault="002B52F6" w:rsidP="002B52F6">
                            <w:pPr>
                              <w:rPr>
                                <w:noProof/>
                                <w:lang w:val="en-GB"/>
                              </w:rPr>
                            </w:pPr>
                            <w:r w:rsidRPr="002B52F6">
                              <w:rPr>
                                <w:noProof/>
                                <w:lang w:val="en-GB"/>
                              </w:rPr>
                              <w:t xml:space="preserve">         </w:t>
                            </w:r>
                          </w:p>
                          <w:p w14:paraId="5897465A" w14:textId="39173EB7" w:rsidR="002B52F6" w:rsidRPr="00A875EE" w:rsidRDefault="002B52F6" w:rsidP="002B52F6">
                            <w:pPr>
                              <w:rPr>
                                <w:rFonts w:ascii="Arial" w:hAnsi="Arial" w:cs="Arial"/>
                                <w:sz w:val="48"/>
                                <w:szCs w:val="48"/>
                                <w:lang w:val="en-GB"/>
                              </w:rPr>
                            </w:pPr>
                            <w:r w:rsidRPr="00A875EE">
                              <w:rPr>
                                <w:rFonts w:ascii="Stencil" w:hAnsi="Stencil"/>
                                <w:b/>
                                <w:bCs/>
                                <w:noProof/>
                                <w:sz w:val="48"/>
                                <w:szCs w:val="48"/>
                                <w:lang w:val="en-GB"/>
                              </w:rPr>
                              <w:t xml:space="preserve">       </w:t>
                            </w:r>
                            <w:r w:rsidR="00A875EE">
                              <w:rPr>
                                <w:rFonts w:ascii="Stencil" w:hAnsi="Stencil"/>
                                <w:b/>
                                <w:bCs/>
                                <w:noProof/>
                                <w:sz w:val="48"/>
                                <w:szCs w:val="48"/>
                                <w:lang w:val="en-GB"/>
                              </w:rPr>
                              <w:tab/>
                            </w:r>
                            <w:r w:rsidR="00A875EE">
                              <w:rPr>
                                <w:rFonts w:ascii="Stencil" w:hAnsi="Stencil"/>
                                <w:b/>
                                <w:bCs/>
                                <w:noProof/>
                                <w:sz w:val="48"/>
                                <w:szCs w:val="48"/>
                                <w:lang w:val="en-GB"/>
                              </w:rPr>
                              <w:tab/>
                            </w:r>
                            <w:r w:rsidR="00A875EE">
                              <w:rPr>
                                <w:rFonts w:ascii="Stencil" w:hAnsi="Stencil"/>
                                <w:b/>
                                <w:bCs/>
                                <w:noProof/>
                                <w:sz w:val="48"/>
                                <w:szCs w:val="48"/>
                                <w:lang w:val="en-GB"/>
                              </w:rPr>
                              <w:tab/>
                            </w:r>
                            <w:r w:rsidR="00A875EE">
                              <w:rPr>
                                <w:rFonts w:ascii="Stencil" w:hAnsi="Stencil"/>
                                <w:b/>
                                <w:bCs/>
                                <w:noProof/>
                                <w:sz w:val="48"/>
                                <w:szCs w:val="48"/>
                                <w:lang w:val="en-GB"/>
                              </w:rPr>
                              <w:tab/>
                            </w:r>
                            <w:r w:rsidR="007F33D8" w:rsidRPr="00A875EE">
                              <w:rPr>
                                <w:rFonts w:ascii="Arial" w:hAnsi="Arial" w:cs="Arial"/>
                                <w:noProof/>
                                <w:sz w:val="48"/>
                                <w:szCs w:val="48"/>
                                <w:lang w:val="en-GB"/>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8031" id="Textfeld 31" o:spid="_x0000_s1039" type="#_x0000_t202" style="position:absolute;margin-left:-74.65pt;margin-top:-132.4pt;width:423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" fillcolor="windowText" strokeweight=".5pt">
                <v:textbox>
                  <w:txbxContent>
                    <w:p w14:paraId="05F66542" w14:textId="77777777" w:rsidR="002B52F6" w:rsidRPr="002B52F6" w:rsidRDefault="002B52F6" w:rsidP="002B52F6">
                      <w:pPr>
                        <w:rPr>
                          <w:noProof/>
                          <w:lang w:val="en-GB"/>
                        </w:rPr>
                      </w:pPr>
                      <w:r w:rsidRPr="002B52F6">
                        <w:rPr>
                          <w:noProof/>
                          <w:lang w:val="en-GB"/>
                        </w:rPr>
                        <w:t xml:space="preserve">         </w:t>
                      </w:r>
                    </w:p>
                    <w:p w14:paraId="5897465A" w14:textId="39173EB7" w:rsidR="002B52F6" w:rsidRPr="00A875EE" w:rsidRDefault="002B52F6" w:rsidP="002B52F6">
                      <w:pPr>
                        <w:rPr>
                          <w:rFonts w:ascii="Arial" w:hAnsi="Arial" w:cs="Arial"/>
                          <w:sz w:val="48"/>
                          <w:szCs w:val="48"/>
                          <w:lang w:val="en-GB"/>
                        </w:rPr>
                      </w:pPr>
                      <w:r w:rsidRPr="00A875EE">
                        <w:rPr>
                          <w:rFonts w:ascii="Stencil" w:hAnsi="Stencil"/>
                          <w:b/>
                          <w:bCs/>
                          <w:noProof/>
                          <w:sz w:val="48"/>
                          <w:szCs w:val="48"/>
                          <w:lang w:val="en-GB"/>
                        </w:rPr>
                        <w:t xml:space="preserve">       </w:t>
                      </w:r>
                      <w:r w:rsidR="00A875EE">
                        <w:rPr>
                          <w:rFonts w:ascii="Stencil" w:hAnsi="Stencil"/>
                          <w:b/>
                          <w:bCs/>
                          <w:noProof/>
                          <w:sz w:val="48"/>
                          <w:szCs w:val="48"/>
                          <w:lang w:val="en-GB"/>
                        </w:rPr>
                        <w:tab/>
                      </w:r>
                      <w:r w:rsidR="00A875EE">
                        <w:rPr>
                          <w:rFonts w:ascii="Stencil" w:hAnsi="Stencil"/>
                          <w:b/>
                          <w:bCs/>
                          <w:noProof/>
                          <w:sz w:val="48"/>
                          <w:szCs w:val="48"/>
                          <w:lang w:val="en-GB"/>
                        </w:rPr>
                        <w:tab/>
                      </w:r>
                      <w:r w:rsidR="00A875EE">
                        <w:rPr>
                          <w:rFonts w:ascii="Stencil" w:hAnsi="Stencil"/>
                          <w:b/>
                          <w:bCs/>
                          <w:noProof/>
                          <w:sz w:val="48"/>
                          <w:szCs w:val="48"/>
                          <w:lang w:val="en-GB"/>
                        </w:rPr>
                        <w:tab/>
                      </w:r>
                      <w:r w:rsidR="00A875EE">
                        <w:rPr>
                          <w:rFonts w:ascii="Stencil" w:hAnsi="Stencil"/>
                          <w:b/>
                          <w:bCs/>
                          <w:noProof/>
                          <w:sz w:val="48"/>
                          <w:szCs w:val="48"/>
                          <w:lang w:val="en-GB"/>
                        </w:rPr>
                        <w:tab/>
                      </w:r>
                      <w:r w:rsidR="007F33D8" w:rsidRPr="00A875EE">
                        <w:rPr>
                          <w:rFonts w:ascii="Arial" w:hAnsi="Arial" w:cs="Arial"/>
                          <w:noProof/>
                          <w:sz w:val="48"/>
                          <w:szCs w:val="48"/>
                          <w:lang w:val="en-GB"/>
                        </w:rPr>
                        <w:t>2019</w:t>
                      </w:r>
                    </w:p>
                  </w:txbxContent>
                </v:textbox>
              </v:shape>
            </w:pict>
          </mc:Fallback>
        </mc:AlternateContent>
      </w:r>
      <w:r w:rsidR="009F5040">
        <w:rPr>
          <w:noProof/>
        </w:rPr>
        <mc:AlternateContent>
          <mc:Choice Requires="wps">
            <w:drawing>
              <wp:anchor distT="0" distB="0" distL="114300" distR="114300" simplePos="0" relativeHeight="251795967" behindDoc="0" locked="0" layoutInCell="1" allowOverlap="1" wp14:anchorId="533BFC6C" wp14:editId="0DBFD358">
                <wp:simplePos x="0" y="0"/>
                <wp:positionH relativeFrom="column">
                  <wp:posOffset>-948055</wp:posOffset>
                </wp:positionH>
                <wp:positionV relativeFrom="paragraph">
                  <wp:posOffset>-1681480</wp:posOffset>
                </wp:positionV>
                <wp:extent cx="5429250" cy="7686675"/>
                <wp:effectExtent l="0" t="0" r="0" b="9525"/>
                <wp:wrapNone/>
                <wp:docPr id="244" name="Textfeld 244"/>
                <wp:cNvGraphicFramePr/>
                <a:graphic xmlns:a="http://schemas.openxmlformats.org/drawingml/2006/main">
                  <a:graphicData uri="http://schemas.microsoft.com/office/word/2010/wordprocessingShape">
                    <wps:wsp>
                      <wps:cNvSpPr txBox="1"/>
                      <wps:spPr>
                        <a:xfrm>
                          <a:off x="0" y="0"/>
                          <a:ext cx="5429250" cy="7686675"/>
                        </a:xfrm>
                        <a:prstGeom prst="rect">
                          <a:avLst/>
                        </a:prstGeom>
                        <a:solidFill>
                          <a:srgbClr val="FF0000"/>
                        </a:solidFill>
                        <a:ln w="6350">
                          <a:noFill/>
                        </a:ln>
                      </wps:spPr>
                      <wps:txbx>
                        <w:txbxContent>
                          <w:p w14:paraId="249075A7" w14:textId="6C19E862" w:rsidR="00C83C2E" w:rsidRDefault="00C83C2E"/>
                          <w:p w14:paraId="3985DCB9" w14:textId="77777777" w:rsidR="00C83C2E" w:rsidRDefault="00C83C2E"/>
                          <w:p w14:paraId="21519374" w14:textId="78900C54" w:rsidR="00C83C2E" w:rsidRDefault="00C83C2E"/>
                          <w:p w14:paraId="7FD6FC1F" w14:textId="1A588DBE" w:rsidR="00C83C2E" w:rsidRDefault="00C83C2E"/>
                          <w:p w14:paraId="2AD4D44B" w14:textId="2F5CBBDC" w:rsidR="00C83C2E" w:rsidRDefault="00C83C2E"/>
                          <w:p w14:paraId="6FE51A2F" w14:textId="77777777" w:rsidR="00C83C2E" w:rsidRDefault="00C83C2E"/>
                          <w:p w14:paraId="4EEFABBB" w14:textId="77777777" w:rsidR="00C83C2E" w:rsidRDefault="00C83C2E"/>
                          <w:p w14:paraId="6202A73A" w14:textId="5B20CE18" w:rsidR="00C83C2E" w:rsidRDefault="00C83C2E"/>
                          <w:p w14:paraId="28C7A755" w14:textId="77777777" w:rsidR="00C83C2E" w:rsidRDefault="00C83C2E"/>
                          <w:p w14:paraId="791F70E6" w14:textId="77777777" w:rsidR="007F33D8" w:rsidRDefault="007F33D8"/>
                          <w:p w14:paraId="1BA04630" w14:textId="0FE4DD8F" w:rsidR="00CB4376" w:rsidRDefault="007F33D8">
                            <w:r>
                              <w:rPr>
                                <w:noProof/>
                              </w:rPr>
                              <w:t xml:space="preserve">     </w:t>
                            </w:r>
                            <w:r w:rsidR="00C83C2E" w:rsidRPr="00C83C2E">
                              <w:rPr>
                                <w:noProof/>
                              </w:rPr>
                              <w:drawing>
                                <wp:inline distT="0" distB="0" distL="0" distR="0" wp14:anchorId="6EF74D8B" wp14:editId="3CA0032C">
                                  <wp:extent cx="2847975" cy="10001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7975" cy="100012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FC6C" id="Textfeld 244" o:spid="_x0000_s1040" type="#_x0000_t202" style="position:absolute;margin-left:-74.65pt;margin-top:-132.4pt;width:427.5pt;height:605.25pt;z-index:25179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" fillcolor="red" stroked="f" strokeweight=".5pt">
                <v:textbox>
                  <w:txbxContent>
                    <w:p w14:paraId="249075A7" w14:textId="6C19E862" w:rsidR="00C83C2E" w:rsidRDefault="00C83C2E"/>
                    <w:p w14:paraId="3985DCB9" w14:textId="77777777" w:rsidR="00C83C2E" w:rsidRDefault="00C83C2E"/>
                    <w:p w14:paraId="21519374" w14:textId="78900C54" w:rsidR="00C83C2E" w:rsidRDefault="00C83C2E"/>
                    <w:p w14:paraId="7FD6FC1F" w14:textId="1A588DBE" w:rsidR="00C83C2E" w:rsidRDefault="00C83C2E"/>
                    <w:p w14:paraId="2AD4D44B" w14:textId="2F5CBBDC" w:rsidR="00C83C2E" w:rsidRDefault="00C83C2E"/>
                    <w:p w14:paraId="6FE51A2F" w14:textId="77777777" w:rsidR="00C83C2E" w:rsidRDefault="00C83C2E"/>
                    <w:p w14:paraId="4EEFABBB" w14:textId="77777777" w:rsidR="00C83C2E" w:rsidRDefault="00C83C2E"/>
                    <w:p w14:paraId="6202A73A" w14:textId="5B20CE18" w:rsidR="00C83C2E" w:rsidRDefault="00C83C2E"/>
                    <w:p w14:paraId="28C7A755" w14:textId="77777777" w:rsidR="00C83C2E" w:rsidRDefault="00C83C2E"/>
                    <w:p w14:paraId="791F70E6" w14:textId="77777777" w:rsidR="007F33D8" w:rsidRDefault="007F33D8"/>
                    <w:p w14:paraId="1BA04630" w14:textId="0FE4DD8F" w:rsidR="00CB4376" w:rsidRDefault="007F33D8">
                      <w:r>
                        <w:rPr>
                          <w:noProof/>
                        </w:rPr>
                        <w:t xml:space="preserve">     </w:t>
                      </w:r>
                      <w:r w:rsidR="00C83C2E" w:rsidRPr="00C83C2E">
                        <w:rPr>
                          <w:noProof/>
                        </w:rPr>
                        <w:drawing>
                          <wp:inline distT="0" distB="0" distL="0" distR="0" wp14:anchorId="6EF74D8B" wp14:editId="3CA0032C">
                            <wp:extent cx="2847975" cy="10001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7975" cy="1000125"/>
                                    </a:xfrm>
                                    <a:prstGeom prst="ellipse">
                                      <a:avLst/>
                                    </a:prstGeom>
                                    <a:ln>
                                      <a:noFill/>
                                    </a:ln>
                                    <a:effectLst>
                                      <a:softEdge rad="112500"/>
                                    </a:effectLst>
                                  </pic:spPr>
                                </pic:pic>
                              </a:graphicData>
                            </a:graphic>
                          </wp:inline>
                        </w:drawing>
                      </w:r>
                    </w:p>
                  </w:txbxContent>
                </v:textbox>
              </v:shape>
            </w:pict>
          </mc:Fallback>
        </mc:AlternateContent>
      </w:r>
      <w:r w:rsidR="007836F5">
        <w:rPr>
          <w:noProof/>
        </w:rPr>
        <w:drawing>
          <wp:anchor distT="0" distB="0" distL="114300" distR="114300" simplePos="0" relativeHeight="251796480" behindDoc="0" locked="0" layoutInCell="1" allowOverlap="1" wp14:anchorId="7D62CF90" wp14:editId="66BB5147">
            <wp:simplePos x="0" y="0"/>
            <wp:positionH relativeFrom="column">
              <wp:posOffset>2423795</wp:posOffset>
            </wp:positionH>
            <wp:positionV relativeFrom="paragraph">
              <wp:posOffset>100330</wp:posOffset>
            </wp:positionV>
            <wp:extent cx="3985895" cy="3978624"/>
            <wp:effectExtent l="0" t="0" r="0" b="3175"/>
            <wp:wrapNone/>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895" cy="3978624"/>
                    </a:xfrm>
                    <a:prstGeom prst="rect">
                      <a:avLst/>
                    </a:prstGeom>
                    <a:noFill/>
                  </pic:spPr>
                </pic:pic>
              </a:graphicData>
            </a:graphic>
            <wp14:sizeRelH relativeFrom="page">
              <wp14:pctWidth>0</wp14:pctWidth>
            </wp14:sizeRelH>
            <wp14:sizeRelV relativeFrom="page">
              <wp14:pctHeight>0</wp14:pctHeight>
            </wp14:sizeRelV>
          </wp:anchor>
        </w:drawing>
      </w:r>
      <w:r w:rsidR="00A374B5">
        <w:rPr>
          <w:noProof/>
        </w:rPr>
        <w:drawing>
          <wp:anchor distT="0" distB="0" distL="114300" distR="114300" simplePos="0" relativeHeight="251830272" behindDoc="0" locked="0" layoutInCell="1" allowOverlap="1" wp14:anchorId="66818B0C" wp14:editId="427125E8">
            <wp:simplePos x="0" y="0"/>
            <wp:positionH relativeFrom="column">
              <wp:posOffset>3671570</wp:posOffset>
            </wp:positionH>
            <wp:positionV relativeFrom="paragraph">
              <wp:posOffset>4328795</wp:posOffset>
            </wp:positionV>
            <wp:extent cx="495300" cy="495300"/>
            <wp:effectExtent l="0" t="0" r="0" b="0"/>
            <wp:wrapNone/>
            <wp:docPr id="28" name="Bild 4" descr="FuÃball, sport, BÃ¤lle, ba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Ãball, sport, BÃ¤lle, ball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702">
        <w:rPr>
          <w:noProof/>
        </w:rPr>
        <w:drawing>
          <wp:anchor distT="0" distB="0" distL="114300" distR="114300" simplePos="0" relativeHeight="251827200" behindDoc="0" locked="0" layoutInCell="1" allowOverlap="1" wp14:anchorId="3929349E" wp14:editId="71652A3F">
            <wp:simplePos x="0" y="0"/>
            <wp:positionH relativeFrom="margin">
              <wp:posOffset>1376045</wp:posOffset>
            </wp:positionH>
            <wp:positionV relativeFrom="paragraph">
              <wp:posOffset>5146040</wp:posOffset>
            </wp:positionV>
            <wp:extent cx="581025" cy="571500"/>
            <wp:effectExtent l="57150" t="38100" r="47625" b="3810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 logo neu1.jpg"/>
                    <pic:cNvPicPr/>
                  </pic:nvPicPr>
                  <pic:blipFill>
                    <a:blip r:embed="rId8"/>
                    <a:stretch>
                      <a:fillRect/>
                    </a:stretch>
                  </pic:blipFill>
                  <pic:spPr>
                    <a:xfrm>
                      <a:off x="0" y="0"/>
                      <a:ext cx="581025" cy="57150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sectPr w:rsidR="006A0B8A" w:rsidRPr="006A0B8A" w:rsidSect="001C13A7">
      <w:pgSz w:w="8391" w:h="11907" w:code="11"/>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CDD22" w14:textId="77777777" w:rsidR="00F55E87" w:rsidRDefault="00F55E87" w:rsidP="008540C4">
      <w:pPr>
        <w:spacing w:after="0" w:line="240" w:lineRule="auto"/>
      </w:pPr>
      <w:r>
        <w:separator/>
      </w:r>
    </w:p>
  </w:endnote>
  <w:endnote w:type="continuationSeparator" w:id="0">
    <w:p w14:paraId="6F1913C2" w14:textId="77777777" w:rsidR="00F55E87" w:rsidRDefault="00F55E87" w:rsidP="00854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EAF0" w14:textId="5992B54D" w:rsidR="00177BB2" w:rsidRDefault="000F7742">
    <w:pPr>
      <w:pStyle w:val="Fuzeile"/>
    </w:pPr>
    <w:r w:rsidRPr="00EC7D4C">
      <w:rPr>
        <w:noProof/>
      </w:rPr>
      <w:drawing>
        <wp:anchor distT="0" distB="0" distL="114300" distR="114300" simplePos="0" relativeHeight="251708416" behindDoc="0" locked="0" layoutInCell="1" allowOverlap="1" wp14:anchorId="431BBE69" wp14:editId="204BCAFA">
          <wp:simplePos x="0" y="0"/>
          <wp:positionH relativeFrom="column">
            <wp:posOffset>1866529</wp:posOffset>
          </wp:positionH>
          <wp:positionV relativeFrom="paragraph">
            <wp:posOffset>-139065</wp:posOffset>
          </wp:positionV>
          <wp:extent cx="616585" cy="611767"/>
          <wp:effectExtent l="0" t="0" r="0" b="0"/>
          <wp:wrapNone/>
          <wp:docPr id="249" name="Grafik 249" descr="Zusammenarbeit, HÃ¤nde, Handschla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sammenarbeit, HÃ¤nde, Handschlag 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611767"/>
                  </a:xfrm>
                  <a:prstGeom prst="rect">
                    <a:avLst/>
                  </a:prstGeom>
                  <a:noFill/>
                  <a:ln>
                    <a:noFill/>
                  </a:ln>
                </pic:spPr>
              </pic:pic>
            </a:graphicData>
          </a:graphic>
          <wp14:sizeRelH relativeFrom="page">
            <wp14:pctWidth>0</wp14:pctWidth>
          </wp14:sizeRelH>
          <wp14:sizeRelV relativeFrom="page">
            <wp14:pctHeight>0</wp14:pctHeight>
          </wp14:sizeRelV>
        </wp:anchor>
      </w:drawing>
    </w:r>
    <w:r w:rsidR="009158D1">
      <w:rPr>
        <w:rFonts w:ascii="Verdana" w:hAnsi="Verdana"/>
        <w:b/>
        <w:noProof/>
        <w:color w:val="FFFFFF" w:themeColor="background1"/>
        <w:sz w:val="28"/>
        <w:szCs w:val="28"/>
        <w:lang w:val="de-DE"/>
      </w:rPr>
      <mc:AlternateContent>
        <mc:Choice Requires="wps">
          <w:drawing>
            <wp:anchor distT="0" distB="0" distL="114300" distR="114300" simplePos="0" relativeHeight="251695104" behindDoc="0" locked="0" layoutInCell="1" allowOverlap="1" wp14:anchorId="582663E0" wp14:editId="6C423A17">
              <wp:simplePos x="0" y="0"/>
              <wp:positionH relativeFrom="column">
                <wp:posOffset>-431801</wp:posOffset>
              </wp:positionH>
              <wp:positionV relativeFrom="paragraph">
                <wp:posOffset>-281940</wp:posOffset>
              </wp:positionV>
              <wp:extent cx="5343525" cy="952500"/>
              <wp:effectExtent l="0" t="0" r="28575" b="19050"/>
              <wp:wrapNone/>
              <wp:docPr id="1" name="Textfeld 1"/>
              <wp:cNvGraphicFramePr/>
              <a:graphic xmlns:a="http://schemas.openxmlformats.org/drawingml/2006/main">
                <a:graphicData uri="http://schemas.microsoft.com/office/word/2010/wordprocessingShape">
                  <wps:wsp>
                    <wps:cNvSpPr txBox="1"/>
                    <wps:spPr>
                      <a:xfrm>
                        <a:off x="0" y="0"/>
                        <a:ext cx="5343525" cy="952500"/>
                      </a:xfrm>
                      <a:prstGeom prst="rect">
                        <a:avLst/>
                      </a:prstGeom>
                      <a:solidFill>
                        <a:srgbClr val="FF0000"/>
                      </a:solidFill>
                      <a:ln w="6350">
                        <a:solidFill>
                          <a:prstClr val="black"/>
                        </a:solidFill>
                      </a:ln>
                    </wps:spPr>
                    <wps:txbx>
                      <w:txbxContent>
                        <w:p w14:paraId="648DCE6E" w14:textId="77777777" w:rsidR="004D16AC" w:rsidRPr="009B7973" w:rsidRDefault="004D16AC" w:rsidP="004D16AC">
                          <w:pPr>
                            <w:rPr>
                              <w:noProof/>
                              <w:lang w:val="en-GB"/>
                            </w:rPr>
                          </w:pPr>
                          <w:r w:rsidRPr="009B7973">
                            <w:rPr>
                              <w:noProof/>
                              <w:lang w:val="en-GB"/>
                            </w:rPr>
                            <w:t xml:space="preserve">         </w:t>
                          </w:r>
                        </w:p>
                        <w:p w14:paraId="2F352DC0" w14:textId="2F5F0009" w:rsidR="004D16AC" w:rsidRPr="002B52F6" w:rsidRDefault="004D16AC" w:rsidP="004D16AC">
                          <w:pPr>
                            <w:rPr>
                              <w:lang w:val="en-GB"/>
                            </w:rPr>
                          </w:pPr>
                          <w:r w:rsidRPr="002B52F6">
                            <w:rPr>
                              <w:noProof/>
                              <w:lang w:val="en-GB"/>
                            </w:rPr>
                            <w:t xml:space="preserve">       </w:t>
                          </w:r>
                          <w:r w:rsidRPr="00EC7D4C">
                            <w:rPr>
                              <w:noProof/>
                              <w:color w:val="FFFFFF" w:themeColor="background1"/>
                              <w:lang w:val="en-GB"/>
                            </w:rPr>
                            <w:t xml:space="preserve">Postfach 505 </w:t>
                          </w:r>
                          <w:r w:rsidR="002B52F6" w:rsidRPr="00EC7D4C">
                            <w:rPr>
                              <w:noProof/>
                              <w:color w:val="FFFFFF" w:themeColor="background1"/>
                              <w:lang w:val="en-GB"/>
                            </w:rPr>
                            <w:t>I</w:t>
                          </w:r>
                          <w:r w:rsidRPr="00EC7D4C">
                            <w:rPr>
                              <w:noProof/>
                              <w:color w:val="FFFFFF" w:themeColor="background1"/>
                              <w:lang w:val="en-GB"/>
                            </w:rPr>
                            <w:t xml:space="preserve"> 4502 Solothurn                                    www.fciliria.ch </w:t>
                          </w:r>
                          <w:r w:rsidR="002B52F6" w:rsidRPr="00EC7D4C">
                            <w:rPr>
                              <w:noProof/>
                              <w:color w:val="FFFFFF" w:themeColor="background1"/>
                              <w:lang w:val="en-GB"/>
                            </w:rPr>
                            <w:t>I</w:t>
                          </w:r>
                          <w:r w:rsidRPr="00EC7D4C">
                            <w:rPr>
                              <w:noProof/>
                              <w:color w:val="FFFFFF" w:themeColor="background1"/>
                              <w:lang w:val="en-GB"/>
                            </w:rPr>
                            <w:t xml:space="preserve"> info@fciliria.ch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663E0" id="_x0000_t202" coordsize="21600,21600" o:spt="202" path="m,l,21600r21600,l21600,xe">
              <v:stroke joinstyle="miter"/>
              <v:path gradientshapeok="t" o:connecttype="rect"/>
            </v:shapetype>
            <v:shape id="Textfeld 1" o:spid="_x0000_s1043" type="#_x0000_t202" style="position:absolute;margin-left:-34pt;margin-top:-22.2pt;width:420.7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" fillcolor="red" strokeweight=".5pt">
              <v:textbox>
                <w:txbxContent>
                  <w:p w14:paraId="648DCE6E" w14:textId="77777777" w:rsidR="004D16AC" w:rsidRPr="009B7973" w:rsidRDefault="004D16AC" w:rsidP="004D16AC">
                    <w:pPr>
                      <w:rPr>
                        <w:noProof/>
                        <w:lang w:val="en-GB"/>
                      </w:rPr>
                    </w:pPr>
                    <w:r w:rsidRPr="009B7973">
                      <w:rPr>
                        <w:noProof/>
                        <w:lang w:val="en-GB"/>
                      </w:rPr>
                      <w:t xml:space="preserve">         </w:t>
                    </w:r>
                  </w:p>
                  <w:p w14:paraId="2F352DC0" w14:textId="2F5F0009" w:rsidR="004D16AC" w:rsidRPr="002B52F6" w:rsidRDefault="004D16AC" w:rsidP="004D16AC">
                    <w:pPr>
                      <w:rPr>
                        <w:lang w:val="en-GB"/>
                      </w:rPr>
                    </w:pPr>
                    <w:r w:rsidRPr="002B52F6">
                      <w:rPr>
                        <w:noProof/>
                        <w:lang w:val="en-GB"/>
                      </w:rPr>
                      <w:t xml:space="preserve">       </w:t>
                    </w:r>
                    <w:r w:rsidRPr="00EC7D4C">
                      <w:rPr>
                        <w:noProof/>
                        <w:color w:val="FFFFFF" w:themeColor="background1"/>
                        <w:lang w:val="en-GB"/>
                      </w:rPr>
                      <w:t xml:space="preserve">Postfach 505 </w:t>
                    </w:r>
                    <w:r w:rsidR="002B52F6" w:rsidRPr="00EC7D4C">
                      <w:rPr>
                        <w:noProof/>
                        <w:color w:val="FFFFFF" w:themeColor="background1"/>
                        <w:lang w:val="en-GB"/>
                      </w:rPr>
                      <w:t>I</w:t>
                    </w:r>
                    <w:r w:rsidRPr="00EC7D4C">
                      <w:rPr>
                        <w:noProof/>
                        <w:color w:val="FFFFFF" w:themeColor="background1"/>
                        <w:lang w:val="en-GB"/>
                      </w:rPr>
                      <w:t xml:space="preserve"> 4502 Solothurn                                    www.fciliria.ch </w:t>
                    </w:r>
                    <w:r w:rsidR="002B52F6" w:rsidRPr="00EC7D4C">
                      <w:rPr>
                        <w:noProof/>
                        <w:color w:val="FFFFFF" w:themeColor="background1"/>
                        <w:lang w:val="en-GB"/>
                      </w:rPr>
                      <w:t>I</w:t>
                    </w:r>
                    <w:r w:rsidRPr="00EC7D4C">
                      <w:rPr>
                        <w:noProof/>
                        <w:color w:val="FFFFFF" w:themeColor="background1"/>
                        <w:lang w:val="en-GB"/>
                      </w:rPr>
                      <w:t xml:space="preserve"> info@fciliria.ch</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BE2C" w14:textId="43BB6C82" w:rsidR="00177BB2" w:rsidRDefault="000F7742">
    <w:pPr>
      <w:pStyle w:val="Fuzeile"/>
    </w:pPr>
    <w:r w:rsidRPr="00EC7D4C">
      <w:rPr>
        <w:noProof/>
      </w:rPr>
      <w:drawing>
        <wp:anchor distT="0" distB="0" distL="114300" distR="114300" simplePos="0" relativeHeight="251706368" behindDoc="0" locked="0" layoutInCell="1" allowOverlap="1" wp14:anchorId="4ED582DC" wp14:editId="0B4C5D85">
          <wp:simplePos x="0" y="0"/>
          <wp:positionH relativeFrom="column">
            <wp:posOffset>1925955</wp:posOffset>
          </wp:positionH>
          <wp:positionV relativeFrom="paragraph">
            <wp:posOffset>-129540</wp:posOffset>
          </wp:positionV>
          <wp:extent cx="616585" cy="611767"/>
          <wp:effectExtent l="0" t="0" r="0" b="0"/>
          <wp:wrapNone/>
          <wp:docPr id="248" name="Grafik 248" descr="Zusammenarbeit, HÃ¤nde, Handschla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sammenarbeit, HÃ¤nde, Handschlag 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585" cy="611767"/>
                  </a:xfrm>
                  <a:prstGeom prst="rect">
                    <a:avLst/>
                  </a:prstGeom>
                  <a:noFill/>
                  <a:ln>
                    <a:noFill/>
                  </a:ln>
                </pic:spPr>
              </pic:pic>
            </a:graphicData>
          </a:graphic>
          <wp14:sizeRelH relativeFrom="page">
            <wp14:pctWidth>0</wp14:pctWidth>
          </wp14:sizeRelH>
          <wp14:sizeRelV relativeFrom="page">
            <wp14:pctHeight>0</wp14:pctHeight>
          </wp14:sizeRelV>
        </wp:anchor>
      </w:drawing>
    </w:r>
    <w:r w:rsidR="00AE0BAD">
      <w:rPr>
        <w:rFonts w:ascii="Verdana" w:hAnsi="Verdana"/>
        <w:b/>
        <w:noProof/>
        <w:color w:val="FFFFFF" w:themeColor="background1"/>
        <w:sz w:val="28"/>
        <w:szCs w:val="28"/>
        <w:lang w:val="de-DE"/>
      </w:rPr>
      <mc:AlternateContent>
        <mc:Choice Requires="wps">
          <w:drawing>
            <wp:anchor distT="0" distB="0" distL="114300" distR="114300" simplePos="0" relativeHeight="251700224" behindDoc="0" locked="0" layoutInCell="1" allowOverlap="1" wp14:anchorId="5F946B06" wp14:editId="083E7D4A">
              <wp:simplePos x="0" y="0"/>
              <wp:positionH relativeFrom="column">
                <wp:posOffset>-360045</wp:posOffset>
              </wp:positionH>
              <wp:positionV relativeFrom="paragraph">
                <wp:posOffset>-281940</wp:posOffset>
              </wp:positionV>
              <wp:extent cx="5372100" cy="952500"/>
              <wp:effectExtent l="0" t="0" r="19050" b="19050"/>
              <wp:wrapNone/>
              <wp:docPr id="6" name="Textfeld 6"/>
              <wp:cNvGraphicFramePr/>
              <a:graphic xmlns:a="http://schemas.openxmlformats.org/drawingml/2006/main">
                <a:graphicData uri="http://schemas.microsoft.com/office/word/2010/wordprocessingShape">
                  <wps:wsp>
                    <wps:cNvSpPr txBox="1"/>
                    <wps:spPr>
                      <a:xfrm>
                        <a:off x="0" y="0"/>
                        <a:ext cx="5372100" cy="952500"/>
                      </a:xfrm>
                      <a:prstGeom prst="rect">
                        <a:avLst/>
                      </a:prstGeom>
                      <a:solidFill>
                        <a:srgbClr val="FF0000"/>
                      </a:solidFill>
                      <a:ln w="6350">
                        <a:solidFill>
                          <a:prstClr val="black"/>
                        </a:solidFill>
                      </a:ln>
                    </wps:spPr>
                    <wps:txbx>
                      <w:txbxContent>
                        <w:p w14:paraId="01D9654F" w14:textId="77777777" w:rsidR="00314E6B" w:rsidRPr="009B7973" w:rsidRDefault="00314E6B" w:rsidP="00314E6B">
                          <w:pPr>
                            <w:rPr>
                              <w:noProof/>
                              <w:lang w:val="en-GB"/>
                            </w:rPr>
                          </w:pPr>
                          <w:r w:rsidRPr="009B7973">
                            <w:rPr>
                              <w:noProof/>
                              <w:lang w:val="en-GB"/>
                            </w:rPr>
                            <w:t xml:space="preserve">         </w:t>
                          </w:r>
                        </w:p>
                        <w:p w14:paraId="0C10424C" w14:textId="5D7FA092" w:rsidR="00314E6B" w:rsidRPr="002B52F6" w:rsidRDefault="00314E6B" w:rsidP="00314E6B">
                          <w:pPr>
                            <w:rPr>
                              <w:lang w:val="en-GB"/>
                            </w:rPr>
                          </w:pPr>
                          <w:r w:rsidRPr="002B52F6">
                            <w:rPr>
                              <w:noProof/>
                              <w:lang w:val="en-GB"/>
                            </w:rPr>
                            <w:t xml:space="preserve">       </w:t>
                          </w:r>
                          <w:r w:rsidRPr="00EC7D4C">
                            <w:rPr>
                              <w:noProof/>
                              <w:color w:val="FFFFFF" w:themeColor="background1"/>
                              <w:lang w:val="en-GB"/>
                            </w:rPr>
                            <w:t xml:space="preserve">Postfach 505 </w:t>
                          </w:r>
                          <w:r w:rsidR="002B52F6" w:rsidRPr="00EC7D4C">
                            <w:rPr>
                              <w:noProof/>
                              <w:color w:val="FFFFFF" w:themeColor="background1"/>
                              <w:lang w:val="en-GB"/>
                            </w:rPr>
                            <w:t>I</w:t>
                          </w:r>
                          <w:r w:rsidRPr="00EC7D4C">
                            <w:rPr>
                              <w:noProof/>
                              <w:color w:val="FFFFFF" w:themeColor="background1"/>
                              <w:lang w:val="en-GB"/>
                            </w:rPr>
                            <w:t xml:space="preserve"> 4502 Solothurn                                    www.fciliria.ch </w:t>
                          </w:r>
                          <w:r w:rsidR="002B52F6" w:rsidRPr="00EC7D4C">
                            <w:rPr>
                              <w:noProof/>
                              <w:color w:val="FFFFFF" w:themeColor="background1"/>
                              <w:lang w:val="en-GB"/>
                            </w:rPr>
                            <w:t>I</w:t>
                          </w:r>
                          <w:r w:rsidRPr="00EC7D4C">
                            <w:rPr>
                              <w:noProof/>
                              <w:color w:val="FFFFFF" w:themeColor="background1"/>
                              <w:lang w:val="en-GB"/>
                            </w:rPr>
                            <w:t xml:space="preserve"> info@fciliria.ch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46B06" id="_x0000_t202" coordsize="21600,21600" o:spt="202" path="m,l,21600r21600,l21600,xe">
              <v:stroke joinstyle="miter"/>
              <v:path gradientshapeok="t" o:connecttype="rect"/>
            </v:shapetype>
            <v:shape id="Textfeld 6" o:spid="_x0000_s1044" type="#_x0000_t202" style="position:absolute;margin-left:-28.35pt;margin-top:-22.2pt;width:423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" fillcolor="red" strokeweight=".5pt">
              <v:textbox>
                <w:txbxContent>
                  <w:p w14:paraId="01D9654F" w14:textId="77777777" w:rsidR="00314E6B" w:rsidRPr="009B7973" w:rsidRDefault="00314E6B" w:rsidP="00314E6B">
                    <w:pPr>
                      <w:rPr>
                        <w:noProof/>
                        <w:lang w:val="en-GB"/>
                      </w:rPr>
                    </w:pPr>
                    <w:r w:rsidRPr="009B7973">
                      <w:rPr>
                        <w:noProof/>
                        <w:lang w:val="en-GB"/>
                      </w:rPr>
                      <w:t xml:space="preserve">         </w:t>
                    </w:r>
                  </w:p>
                  <w:p w14:paraId="0C10424C" w14:textId="5D7FA092" w:rsidR="00314E6B" w:rsidRPr="002B52F6" w:rsidRDefault="00314E6B" w:rsidP="00314E6B">
                    <w:pPr>
                      <w:rPr>
                        <w:lang w:val="en-GB"/>
                      </w:rPr>
                    </w:pPr>
                    <w:r w:rsidRPr="002B52F6">
                      <w:rPr>
                        <w:noProof/>
                        <w:lang w:val="en-GB"/>
                      </w:rPr>
                      <w:t xml:space="preserve">       </w:t>
                    </w:r>
                    <w:r w:rsidRPr="00EC7D4C">
                      <w:rPr>
                        <w:noProof/>
                        <w:color w:val="FFFFFF" w:themeColor="background1"/>
                        <w:lang w:val="en-GB"/>
                      </w:rPr>
                      <w:t xml:space="preserve">Postfach 505 </w:t>
                    </w:r>
                    <w:r w:rsidR="002B52F6" w:rsidRPr="00EC7D4C">
                      <w:rPr>
                        <w:noProof/>
                        <w:color w:val="FFFFFF" w:themeColor="background1"/>
                        <w:lang w:val="en-GB"/>
                      </w:rPr>
                      <w:t>I</w:t>
                    </w:r>
                    <w:r w:rsidRPr="00EC7D4C">
                      <w:rPr>
                        <w:noProof/>
                        <w:color w:val="FFFFFF" w:themeColor="background1"/>
                        <w:lang w:val="en-GB"/>
                      </w:rPr>
                      <w:t xml:space="preserve"> 4502 Solothurn                                    www.fciliria.ch </w:t>
                    </w:r>
                    <w:r w:rsidR="002B52F6" w:rsidRPr="00EC7D4C">
                      <w:rPr>
                        <w:noProof/>
                        <w:color w:val="FFFFFF" w:themeColor="background1"/>
                        <w:lang w:val="en-GB"/>
                      </w:rPr>
                      <w:t>I</w:t>
                    </w:r>
                    <w:r w:rsidRPr="00EC7D4C">
                      <w:rPr>
                        <w:noProof/>
                        <w:color w:val="FFFFFF" w:themeColor="background1"/>
                        <w:lang w:val="en-GB"/>
                      </w:rPr>
                      <w:t xml:space="preserve"> info@fciliria.ch</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C4CE" w14:textId="77777777" w:rsidR="000F7742" w:rsidRDefault="000F77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43720" w14:textId="77777777" w:rsidR="00F55E87" w:rsidRDefault="00F55E87" w:rsidP="008540C4">
      <w:pPr>
        <w:spacing w:after="0" w:line="240" w:lineRule="auto"/>
      </w:pPr>
      <w:r>
        <w:separator/>
      </w:r>
    </w:p>
  </w:footnote>
  <w:footnote w:type="continuationSeparator" w:id="0">
    <w:p w14:paraId="1937D555" w14:textId="77777777" w:rsidR="00F55E87" w:rsidRDefault="00F55E87" w:rsidP="00854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868C" w14:textId="48A3E759" w:rsidR="005E406B" w:rsidRDefault="00F55E87">
    <w:pPr>
      <w:pStyle w:val="Kopfzeile"/>
    </w:pPr>
    <w:r>
      <w:rPr>
        <w:noProof/>
      </w:rPr>
      <w:pict w14:anchorId="22160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672" o:spid="_x0000_s2062" type="#_x0000_t75" style="position:absolute;margin-left:0;margin-top:0;width:1684.5pt;height:2382pt;z-index:-251613184;mso-position-horizontal:center;mso-position-horizontal-relative:margin;mso-position-vertical:center;mso-position-vertical-relative:margin" o:allowincell="f">
          <v:imagedata r:id="rId1" o:title="logofc1" gain="19661f" blacklevel="22938f"/>
          <w10:wrap anchorx="margin" anchory="margin"/>
        </v:shape>
      </w:pict>
    </w:r>
    <w:r w:rsidR="00B02289">
      <w:rPr>
        <w:noProof/>
      </w:rPr>
      <w:drawing>
        <wp:anchor distT="0" distB="0" distL="114300" distR="114300" simplePos="0" relativeHeight="251689984" behindDoc="0" locked="0" layoutInCell="1" allowOverlap="1" wp14:anchorId="120B5467" wp14:editId="027D2A48">
          <wp:simplePos x="0" y="0"/>
          <wp:positionH relativeFrom="margin">
            <wp:posOffset>3997325</wp:posOffset>
          </wp:positionH>
          <wp:positionV relativeFrom="paragraph">
            <wp:posOffset>-231140</wp:posOffset>
          </wp:positionV>
          <wp:extent cx="581025" cy="571500"/>
          <wp:effectExtent l="57150" t="38100" r="47625" b="3810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 logo neu1.jpg"/>
                  <pic:cNvPicPr/>
                </pic:nvPicPr>
                <pic:blipFill>
                  <a:blip r:embed="rId2"/>
                  <a:stretch>
                    <a:fillRect/>
                  </a:stretch>
                </pic:blipFill>
                <pic:spPr>
                  <a:xfrm>
                    <a:off x="0" y="0"/>
                    <a:ext cx="581025" cy="571500"/>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r w:rsidR="00B02289">
      <w:rPr>
        <w:noProof/>
      </w:rPr>
      <mc:AlternateContent>
        <mc:Choice Requires="wps">
          <w:drawing>
            <wp:anchor distT="0" distB="0" distL="114300" distR="114300" simplePos="0" relativeHeight="251688960" behindDoc="0" locked="0" layoutInCell="1" allowOverlap="1" wp14:anchorId="2291B540" wp14:editId="312CFED2">
              <wp:simplePos x="0" y="0"/>
              <wp:positionH relativeFrom="column">
                <wp:posOffset>-431800</wp:posOffset>
              </wp:positionH>
              <wp:positionV relativeFrom="paragraph">
                <wp:posOffset>-469264</wp:posOffset>
              </wp:positionV>
              <wp:extent cx="5343525" cy="1009650"/>
              <wp:effectExtent l="0" t="0" r="28575" b="19050"/>
              <wp:wrapNone/>
              <wp:docPr id="9" name="Textfeld 9"/>
              <wp:cNvGraphicFramePr/>
              <a:graphic xmlns:a="http://schemas.openxmlformats.org/drawingml/2006/main">
                <a:graphicData uri="http://schemas.microsoft.com/office/word/2010/wordprocessingShape">
                  <wps:wsp>
                    <wps:cNvSpPr txBox="1"/>
                    <wps:spPr>
                      <a:xfrm>
                        <a:off x="0" y="0"/>
                        <a:ext cx="5343525" cy="1009650"/>
                      </a:xfrm>
                      <a:prstGeom prst="rect">
                        <a:avLst/>
                      </a:prstGeom>
                      <a:solidFill>
                        <a:srgbClr val="FF0000"/>
                      </a:solidFill>
                      <a:ln w="6350">
                        <a:solidFill>
                          <a:prstClr val="black"/>
                        </a:solidFill>
                      </a:ln>
                    </wps:spPr>
                    <wps:txbx>
                      <w:txbxContent>
                        <w:p w14:paraId="28DF66B7" w14:textId="4662982E" w:rsidR="00B02289" w:rsidRDefault="00B02289"/>
                        <w:p w14:paraId="4F74EDEF" w14:textId="53D8BFC4" w:rsidR="00173D08" w:rsidRDefault="00173D08"/>
                        <w:p w14:paraId="5AD4F2AC" w14:textId="31F15DA8" w:rsidR="00173D08" w:rsidRPr="00130C45" w:rsidRDefault="00173D08" w:rsidP="00173D08">
                          <w:pPr>
                            <w:tabs>
                              <w:tab w:val="left" w:pos="3291"/>
                            </w:tabs>
                          </w:pPr>
                          <w:r>
                            <w:t xml:space="preserve">             </w:t>
                          </w:r>
                        </w:p>
                        <w:p w14:paraId="3D41A928" w14:textId="17560A47" w:rsidR="00173D08" w:rsidRDefault="00173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91B540" id="_x0000_t202" coordsize="21600,21600" o:spt="202" path="m,l,21600r21600,l21600,xe">
              <v:stroke joinstyle="miter"/>
              <v:path gradientshapeok="t" o:connecttype="rect"/>
            </v:shapetype>
            <v:shape id="Textfeld 9" o:spid="_x0000_s1041" type="#_x0000_t202" style="position:absolute;margin-left:-34pt;margin-top:-36.95pt;width:420.75pt;height:7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" fillcolor="red" strokeweight=".5pt">
              <v:textbox>
                <w:txbxContent>
                  <w:p w14:paraId="28DF66B7" w14:textId="4662982E" w:rsidR="00B02289" w:rsidRDefault="00B02289"/>
                  <w:p w14:paraId="4F74EDEF" w14:textId="53D8BFC4" w:rsidR="00173D08" w:rsidRDefault="00173D08"/>
                  <w:p w14:paraId="5AD4F2AC" w14:textId="31F15DA8" w:rsidR="00173D08" w:rsidRPr="00130C45" w:rsidRDefault="00173D08" w:rsidP="00173D08">
                    <w:pPr>
                      <w:tabs>
                        <w:tab w:val="left" w:pos="3291"/>
                      </w:tabs>
                    </w:pPr>
                    <w:r>
                      <w:t xml:space="preserve">             </w:t>
                    </w:r>
                  </w:p>
                  <w:p w14:paraId="3D41A928" w14:textId="17560A47" w:rsidR="00173D08" w:rsidRDefault="00173D08"/>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49B48" w14:textId="04C2C514" w:rsidR="005E406B" w:rsidRDefault="00AE0BAD" w:rsidP="00143E0E">
    <w:pPr>
      <w:pStyle w:val="Kopfzeile"/>
      <w:jc w:val="right"/>
    </w:pPr>
    <w:r>
      <w:rPr>
        <w:noProof/>
      </w:rPr>
      <mc:AlternateContent>
        <mc:Choice Requires="wps">
          <w:drawing>
            <wp:anchor distT="0" distB="0" distL="114300" distR="114300" simplePos="0" relativeHeight="251692032" behindDoc="0" locked="0" layoutInCell="1" allowOverlap="1" wp14:anchorId="00DEA76A" wp14:editId="3CFE545B">
              <wp:simplePos x="0" y="0"/>
              <wp:positionH relativeFrom="column">
                <wp:posOffset>-388620</wp:posOffset>
              </wp:positionH>
              <wp:positionV relativeFrom="paragraph">
                <wp:posOffset>-469265</wp:posOffset>
              </wp:positionV>
              <wp:extent cx="5400675" cy="1009650"/>
              <wp:effectExtent l="0" t="0" r="28575" b="19050"/>
              <wp:wrapNone/>
              <wp:docPr id="22" name="Textfeld 22"/>
              <wp:cNvGraphicFramePr/>
              <a:graphic xmlns:a="http://schemas.openxmlformats.org/drawingml/2006/main">
                <a:graphicData uri="http://schemas.microsoft.com/office/word/2010/wordprocessingShape">
                  <wps:wsp>
                    <wps:cNvSpPr txBox="1"/>
                    <wps:spPr>
                      <a:xfrm>
                        <a:off x="0" y="0"/>
                        <a:ext cx="5400675" cy="1009650"/>
                      </a:xfrm>
                      <a:prstGeom prst="rect">
                        <a:avLst/>
                      </a:prstGeom>
                      <a:solidFill>
                        <a:srgbClr val="FF0000"/>
                      </a:solidFill>
                      <a:ln w="6350">
                        <a:solidFill>
                          <a:prstClr val="black"/>
                        </a:solidFill>
                      </a:ln>
                    </wps:spPr>
                    <wps:txbx>
                      <w:txbxContent>
                        <w:p w14:paraId="10A61ACD" w14:textId="37451188" w:rsidR="00B02289" w:rsidRDefault="00B02289" w:rsidP="00B02289"/>
                        <w:p w14:paraId="6FBE60C0" w14:textId="7592977D" w:rsidR="003A515E" w:rsidRDefault="003A515E" w:rsidP="00B02289"/>
                        <w:p w14:paraId="17F32DC4" w14:textId="081CF600" w:rsidR="003A515E" w:rsidRPr="003A515E" w:rsidRDefault="003A515E" w:rsidP="003A515E">
                          <w:r>
                            <w:tab/>
                          </w:r>
                        </w:p>
                        <w:p w14:paraId="13CA8C6D" w14:textId="5C79E85E" w:rsidR="003A515E" w:rsidRDefault="003A515E" w:rsidP="00B02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EA76A" id="_x0000_t202" coordsize="21600,21600" o:spt="202" path="m,l,21600r21600,l21600,xe">
              <v:stroke joinstyle="miter"/>
              <v:path gradientshapeok="t" o:connecttype="rect"/>
            </v:shapetype>
            <v:shape id="Textfeld 22" o:spid="_x0000_s1042" type="#_x0000_t202" style="position:absolute;left:0;text-align:left;margin-left:-30.6pt;margin-top:-36.95pt;width:425.25pt;height: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" fillcolor="red" strokeweight=".5pt">
              <v:textbox>
                <w:txbxContent>
                  <w:p w14:paraId="10A61ACD" w14:textId="37451188" w:rsidR="00B02289" w:rsidRDefault="00B02289" w:rsidP="00B02289"/>
                  <w:p w14:paraId="6FBE60C0" w14:textId="7592977D" w:rsidR="003A515E" w:rsidRDefault="003A515E" w:rsidP="00B02289"/>
                  <w:p w14:paraId="17F32DC4" w14:textId="081CF600" w:rsidR="003A515E" w:rsidRPr="003A515E" w:rsidRDefault="003A515E" w:rsidP="003A515E">
                    <w:r>
                      <w:tab/>
                    </w:r>
                  </w:p>
                  <w:p w14:paraId="13CA8C6D" w14:textId="5C79E85E" w:rsidR="003A515E" w:rsidRDefault="003A515E" w:rsidP="00B02289"/>
                </w:txbxContent>
              </v:textbox>
            </v:shape>
          </w:pict>
        </mc:Fallback>
      </mc:AlternateContent>
    </w:r>
    <w:r w:rsidR="00F55E87">
      <w:rPr>
        <w:noProof/>
      </w:rPr>
      <w:pict w14:anchorId="475CC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673" o:spid="_x0000_s2063" type="#_x0000_t75" style="position:absolute;left:0;text-align:left;margin-left:0;margin-top:0;width:1684.5pt;height:2382pt;z-index:-251612160;mso-position-horizontal:center;mso-position-horizontal-relative:margin;mso-position-vertical:center;mso-position-vertical-relative:margin" o:allowincell="f">
          <v:imagedata r:id="rId1" o:title="logofc1" gain="19661f" blacklevel="22938f"/>
          <w10:wrap anchorx="margin" anchory="margin"/>
        </v:shape>
      </w:pict>
    </w:r>
    <w:r w:rsidR="00B02289">
      <w:rPr>
        <w:noProof/>
      </w:rPr>
      <w:drawing>
        <wp:anchor distT="0" distB="0" distL="114300" distR="114300" simplePos="0" relativeHeight="251693056" behindDoc="0" locked="0" layoutInCell="1" allowOverlap="1" wp14:anchorId="250DD7FF" wp14:editId="4C5F8AD7">
          <wp:simplePos x="0" y="0"/>
          <wp:positionH relativeFrom="margin">
            <wp:posOffset>4040505</wp:posOffset>
          </wp:positionH>
          <wp:positionV relativeFrom="paragraph">
            <wp:posOffset>-221615</wp:posOffset>
          </wp:positionV>
          <wp:extent cx="600075" cy="600075"/>
          <wp:effectExtent l="38100" t="38100" r="47625" b="47625"/>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 logo neu1.jpg"/>
                  <pic:cNvPicPr/>
                </pic:nvPicPr>
                <pic:blipFill>
                  <a:blip r:embed="rId2"/>
                  <a:stretch>
                    <a:fillRect/>
                  </a:stretch>
                </pic:blipFill>
                <pic:spPr>
                  <a:xfrm>
                    <a:off x="0" y="0"/>
                    <a:ext cx="600075" cy="600075"/>
                  </a:xfrm>
                  <a:prstGeom prst="ellipse">
                    <a:avLst/>
                  </a:prstGeom>
                  <a:ln w="63500" cap="rnd">
                    <a:noFill/>
                  </a:ln>
                  <a:effectLst/>
                  <a:scene3d>
                    <a:camera prst="orthographicFront">
                      <a:rot lat="0" lon="0" rev="0"/>
                    </a:camera>
                    <a:lightRig rig="contrasting" dir="t">
                      <a:rot lat="0" lon="0" rev="7800000"/>
                    </a:lightRig>
                  </a:scene3d>
                  <a:sp3d>
                    <a:bevelT w="139700" h="139700"/>
                  </a:sp3d>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6350" w14:textId="77D6899B" w:rsidR="00144EA6" w:rsidRDefault="00F55E87" w:rsidP="00144EA6">
    <w:pPr>
      <w:jc w:val="center"/>
      <w:rPr>
        <w:b/>
        <w:color w:val="943634" w:themeColor="accent2" w:themeShade="BF"/>
        <w:sz w:val="24"/>
        <w:szCs w:val="24"/>
      </w:rPr>
    </w:pPr>
    <w:r>
      <w:rPr>
        <w:b/>
        <w:noProof/>
        <w:color w:val="943634" w:themeColor="accent2" w:themeShade="BF"/>
        <w:sz w:val="24"/>
        <w:szCs w:val="24"/>
      </w:rPr>
      <w:pict w14:anchorId="7C69F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671" o:spid="_x0000_s2061" type="#_x0000_t75" style="position:absolute;left:0;text-align:left;margin-left:0;margin-top:0;width:1684.5pt;height:2382pt;z-index:-251614208;mso-position-horizontal:center;mso-position-horizontal-relative:margin;mso-position-vertical:center;mso-position-vertical-relative:margin" o:allowincell="f">
          <v:imagedata r:id="rId1" o:title="logofc1" gain="19661f" blacklevel="22938f"/>
          <w10:wrap anchorx="margin" anchory="margin"/>
        </v:shape>
      </w:pict>
    </w:r>
  </w:p>
  <w:p w14:paraId="015E0EE0" w14:textId="2E536030" w:rsidR="00144EA6" w:rsidRDefault="00144EA6" w:rsidP="00144EA6">
    <w:pPr>
      <w:jc w:val="center"/>
      <w:rPr>
        <w:b/>
        <w:color w:val="943634" w:themeColor="accent2" w:themeShade="BF"/>
        <w:sz w:val="24"/>
        <w:szCs w:val="24"/>
      </w:rPr>
    </w:pPr>
  </w:p>
  <w:p w14:paraId="4D06FD18" w14:textId="5EEA17D5" w:rsidR="00144EA6" w:rsidRDefault="00144EA6" w:rsidP="00144EA6">
    <w:pPr>
      <w:jc w:val="center"/>
      <w:rPr>
        <w:b/>
        <w:color w:val="943634" w:themeColor="accent2" w:themeShade="BF"/>
        <w:sz w:val="24"/>
        <w:szCs w:val="24"/>
      </w:rPr>
    </w:pPr>
  </w:p>
  <w:p w14:paraId="0B58644A" w14:textId="2404FA1E" w:rsidR="00AA4747" w:rsidRDefault="00AA474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81AFB"/>
    <w:multiLevelType w:val="hybridMultilevel"/>
    <w:tmpl w:val="E55E067C"/>
    <w:lvl w:ilvl="0" w:tplc="6B063F8A">
      <w:start w:val="1"/>
      <w:numFmt w:val="decimalZero"/>
      <w:lvlText w:val="%1."/>
      <w:lvlJc w:val="left"/>
      <w:pPr>
        <w:ind w:left="1428" w:hanging="360"/>
      </w:pPr>
      <w:rPr>
        <w:rFonts w:hint="default"/>
      </w:rPr>
    </w:lvl>
    <w:lvl w:ilvl="1" w:tplc="08070019" w:tentative="1">
      <w:start w:val="1"/>
      <w:numFmt w:val="lowerLetter"/>
      <w:lvlText w:val="%2."/>
      <w:lvlJc w:val="left"/>
      <w:pPr>
        <w:ind w:left="2148" w:hanging="360"/>
      </w:pPr>
    </w:lvl>
    <w:lvl w:ilvl="2" w:tplc="0807001B" w:tentative="1">
      <w:start w:val="1"/>
      <w:numFmt w:val="lowerRoman"/>
      <w:lvlText w:val="%3."/>
      <w:lvlJc w:val="right"/>
      <w:pPr>
        <w:ind w:left="2868" w:hanging="180"/>
      </w:pPr>
    </w:lvl>
    <w:lvl w:ilvl="3" w:tplc="0807000F" w:tentative="1">
      <w:start w:val="1"/>
      <w:numFmt w:val="decimal"/>
      <w:lvlText w:val="%4."/>
      <w:lvlJc w:val="left"/>
      <w:pPr>
        <w:ind w:left="3588" w:hanging="360"/>
      </w:pPr>
    </w:lvl>
    <w:lvl w:ilvl="4" w:tplc="08070019" w:tentative="1">
      <w:start w:val="1"/>
      <w:numFmt w:val="lowerLetter"/>
      <w:lvlText w:val="%5."/>
      <w:lvlJc w:val="left"/>
      <w:pPr>
        <w:ind w:left="4308" w:hanging="360"/>
      </w:pPr>
    </w:lvl>
    <w:lvl w:ilvl="5" w:tplc="0807001B" w:tentative="1">
      <w:start w:val="1"/>
      <w:numFmt w:val="lowerRoman"/>
      <w:lvlText w:val="%6."/>
      <w:lvlJc w:val="right"/>
      <w:pPr>
        <w:ind w:left="5028" w:hanging="180"/>
      </w:pPr>
    </w:lvl>
    <w:lvl w:ilvl="6" w:tplc="0807000F" w:tentative="1">
      <w:start w:val="1"/>
      <w:numFmt w:val="decimal"/>
      <w:lvlText w:val="%7."/>
      <w:lvlJc w:val="left"/>
      <w:pPr>
        <w:ind w:left="5748" w:hanging="360"/>
      </w:pPr>
    </w:lvl>
    <w:lvl w:ilvl="7" w:tplc="08070019" w:tentative="1">
      <w:start w:val="1"/>
      <w:numFmt w:val="lowerLetter"/>
      <w:lvlText w:val="%8."/>
      <w:lvlJc w:val="left"/>
      <w:pPr>
        <w:ind w:left="6468" w:hanging="360"/>
      </w:pPr>
    </w:lvl>
    <w:lvl w:ilvl="8" w:tplc="0807001B" w:tentative="1">
      <w:start w:val="1"/>
      <w:numFmt w:val="lowerRoman"/>
      <w:lvlText w:val="%9."/>
      <w:lvlJc w:val="right"/>
      <w:pPr>
        <w:ind w:left="7188" w:hanging="180"/>
      </w:pPr>
    </w:lvl>
  </w:abstractNum>
  <w:abstractNum w:abstractNumId="1" w15:restartNumberingAfterBreak="0">
    <w:nsid w:val="0DB75D60"/>
    <w:multiLevelType w:val="hybridMultilevel"/>
    <w:tmpl w:val="D9B8ED16"/>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573178E"/>
    <w:multiLevelType w:val="hybridMultilevel"/>
    <w:tmpl w:val="2084B28A"/>
    <w:lvl w:ilvl="0" w:tplc="04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7B523F2"/>
    <w:multiLevelType w:val="hybridMultilevel"/>
    <w:tmpl w:val="607CCDDC"/>
    <w:lvl w:ilvl="0" w:tplc="39FA76F8">
      <w:start w:val="1"/>
      <w:numFmt w:val="bullet"/>
      <w:lvlText w:val=""/>
      <w:lvlJc w:val="left"/>
      <w:pPr>
        <w:ind w:left="5670" w:hanging="360"/>
      </w:pPr>
      <w:rPr>
        <w:rFonts w:ascii="Wingdings" w:hAnsi="Wingdings" w:hint="default"/>
        <w:color w:val="auto"/>
      </w:rPr>
    </w:lvl>
    <w:lvl w:ilvl="1" w:tplc="08070003" w:tentative="1">
      <w:start w:val="1"/>
      <w:numFmt w:val="bullet"/>
      <w:lvlText w:val="o"/>
      <w:lvlJc w:val="left"/>
      <w:pPr>
        <w:ind w:left="6390" w:hanging="360"/>
      </w:pPr>
      <w:rPr>
        <w:rFonts w:ascii="Courier New" w:hAnsi="Courier New" w:cs="Courier New" w:hint="default"/>
      </w:rPr>
    </w:lvl>
    <w:lvl w:ilvl="2" w:tplc="08070005" w:tentative="1">
      <w:start w:val="1"/>
      <w:numFmt w:val="bullet"/>
      <w:lvlText w:val=""/>
      <w:lvlJc w:val="left"/>
      <w:pPr>
        <w:ind w:left="7110" w:hanging="360"/>
      </w:pPr>
      <w:rPr>
        <w:rFonts w:ascii="Wingdings" w:hAnsi="Wingdings" w:hint="default"/>
      </w:rPr>
    </w:lvl>
    <w:lvl w:ilvl="3" w:tplc="08070001" w:tentative="1">
      <w:start w:val="1"/>
      <w:numFmt w:val="bullet"/>
      <w:lvlText w:val=""/>
      <w:lvlJc w:val="left"/>
      <w:pPr>
        <w:ind w:left="7830" w:hanging="360"/>
      </w:pPr>
      <w:rPr>
        <w:rFonts w:ascii="Symbol" w:hAnsi="Symbol" w:hint="default"/>
      </w:rPr>
    </w:lvl>
    <w:lvl w:ilvl="4" w:tplc="08070003" w:tentative="1">
      <w:start w:val="1"/>
      <w:numFmt w:val="bullet"/>
      <w:lvlText w:val="o"/>
      <w:lvlJc w:val="left"/>
      <w:pPr>
        <w:ind w:left="8550" w:hanging="360"/>
      </w:pPr>
      <w:rPr>
        <w:rFonts w:ascii="Courier New" w:hAnsi="Courier New" w:cs="Courier New" w:hint="default"/>
      </w:rPr>
    </w:lvl>
    <w:lvl w:ilvl="5" w:tplc="08070005" w:tentative="1">
      <w:start w:val="1"/>
      <w:numFmt w:val="bullet"/>
      <w:lvlText w:val=""/>
      <w:lvlJc w:val="left"/>
      <w:pPr>
        <w:ind w:left="9270" w:hanging="360"/>
      </w:pPr>
      <w:rPr>
        <w:rFonts w:ascii="Wingdings" w:hAnsi="Wingdings" w:hint="default"/>
      </w:rPr>
    </w:lvl>
    <w:lvl w:ilvl="6" w:tplc="08070001" w:tentative="1">
      <w:start w:val="1"/>
      <w:numFmt w:val="bullet"/>
      <w:lvlText w:val=""/>
      <w:lvlJc w:val="left"/>
      <w:pPr>
        <w:ind w:left="9990" w:hanging="360"/>
      </w:pPr>
      <w:rPr>
        <w:rFonts w:ascii="Symbol" w:hAnsi="Symbol" w:hint="default"/>
      </w:rPr>
    </w:lvl>
    <w:lvl w:ilvl="7" w:tplc="08070003" w:tentative="1">
      <w:start w:val="1"/>
      <w:numFmt w:val="bullet"/>
      <w:lvlText w:val="o"/>
      <w:lvlJc w:val="left"/>
      <w:pPr>
        <w:ind w:left="10710" w:hanging="360"/>
      </w:pPr>
      <w:rPr>
        <w:rFonts w:ascii="Courier New" w:hAnsi="Courier New" w:cs="Courier New" w:hint="default"/>
      </w:rPr>
    </w:lvl>
    <w:lvl w:ilvl="8" w:tplc="08070005" w:tentative="1">
      <w:start w:val="1"/>
      <w:numFmt w:val="bullet"/>
      <w:lvlText w:val=""/>
      <w:lvlJc w:val="left"/>
      <w:pPr>
        <w:ind w:left="11430" w:hanging="360"/>
      </w:pPr>
      <w:rPr>
        <w:rFonts w:ascii="Wingdings" w:hAnsi="Wingdings" w:hint="default"/>
      </w:rPr>
    </w:lvl>
  </w:abstractNum>
  <w:abstractNum w:abstractNumId="4" w15:restartNumberingAfterBreak="0">
    <w:nsid w:val="1DA6248D"/>
    <w:multiLevelType w:val="hybridMultilevel"/>
    <w:tmpl w:val="BCAEE184"/>
    <w:lvl w:ilvl="0" w:tplc="39FA76F8">
      <w:start w:val="1"/>
      <w:numFmt w:val="bullet"/>
      <w:lvlText w:val=""/>
      <w:lvlJc w:val="left"/>
      <w:pPr>
        <w:ind w:left="720" w:hanging="360"/>
      </w:pPr>
      <w:rPr>
        <w:rFonts w:ascii="Wingdings" w:hAnsi="Wingdings"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C6F54D3"/>
    <w:multiLevelType w:val="hybridMultilevel"/>
    <w:tmpl w:val="BBFC3C58"/>
    <w:lvl w:ilvl="0" w:tplc="39FA76F8">
      <w:start w:val="1"/>
      <w:numFmt w:val="bullet"/>
      <w:lvlText w:val=""/>
      <w:lvlJc w:val="left"/>
      <w:pPr>
        <w:ind w:left="720" w:hanging="360"/>
      </w:pPr>
      <w:rPr>
        <w:rFonts w:ascii="Wingdings" w:hAnsi="Wingdings"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613566D"/>
    <w:multiLevelType w:val="hybridMultilevel"/>
    <w:tmpl w:val="48F2C5D6"/>
    <w:lvl w:ilvl="0" w:tplc="04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781D4B05"/>
    <w:multiLevelType w:val="hybridMultilevel"/>
    <w:tmpl w:val="50E28752"/>
    <w:lvl w:ilvl="0" w:tplc="08070009">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83C654D"/>
    <w:multiLevelType w:val="hybridMultilevel"/>
    <w:tmpl w:val="F488AA2E"/>
    <w:lvl w:ilvl="0" w:tplc="08070009">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4"/>
  </w:num>
  <w:num w:numId="4">
    <w:abstractNumId w:val="1"/>
  </w:num>
  <w:num w:numId="5">
    <w:abstractNumId w:val="7"/>
  </w:num>
  <w:num w:numId="6">
    <w:abstractNumId w:val="3"/>
  </w:num>
  <w:num w:numId="7">
    <w:abstractNumId w:val="5"/>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defaultTabStop w:val="708"/>
  <w:autoHyphenation/>
  <w:hyphenationZone w:val="425"/>
  <w:evenAndOddHeaders/>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9B"/>
    <w:rsid w:val="000015CF"/>
    <w:rsid w:val="00010190"/>
    <w:rsid w:val="0002589B"/>
    <w:rsid w:val="000262FC"/>
    <w:rsid w:val="00042DE9"/>
    <w:rsid w:val="000557C7"/>
    <w:rsid w:val="00060F4E"/>
    <w:rsid w:val="00064972"/>
    <w:rsid w:val="0006716B"/>
    <w:rsid w:val="000A6742"/>
    <w:rsid w:val="000B7442"/>
    <w:rsid w:val="000D36BB"/>
    <w:rsid w:val="000F7742"/>
    <w:rsid w:val="00101A0E"/>
    <w:rsid w:val="00111965"/>
    <w:rsid w:val="00111E5B"/>
    <w:rsid w:val="00130C45"/>
    <w:rsid w:val="00131CF9"/>
    <w:rsid w:val="001327EF"/>
    <w:rsid w:val="00137A04"/>
    <w:rsid w:val="001426C8"/>
    <w:rsid w:val="00143E0E"/>
    <w:rsid w:val="00144EA6"/>
    <w:rsid w:val="001456DF"/>
    <w:rsid w:val="00154697"/>
    <w:rsid w:val="00166830"/>
    <w:rsid w:val="0016792E"/>
    <w:rsid w:val="001701BE"/>
    <w:rsid w:val="00173D08"/>
    <w:rsid w:val="001769DB"/>
    <w:rsid w:val="00177BB2"/>
    <w:rsid w:val="00187FCB"/>
    <w:rsid w:val="001944F1"/>
    <w:rsid w:val="00197E5C"/>
    <w:rsid w:val="001B19C6"/>
    <w:rsid w:val="001C13A7"/>
    <w:rsid w:val="001D4DEE"/>
    <w:rsid w:val="001D6629"/>
    <w:rsid w:val="00231851"/>
    <w:rsid w:val="00245E19"/>
    <w:rsid w:val="00267B66"/>
    <w:rsid w:val="0027539E"/>
    <w:rsid w:val="00284EC3"/>
    <w:rsid w:val="00294C48"/>
    <w:rsid w:val="002B52F6"/>
    <w:rsid w:val="0030008F"/>
    <w:rsid w:val="00310D7D"/>
    <w:rsid w:val="00312437"/>
    <w:rsid w:val="00313847"/>
    <w:rsid w:val="00314418"/>
    <w:rsid w:val="00314E6B"/>
    <w:rsid w:val="00324BCF"/>
    <w:rsid w:val="00336AE5"/>
    <w:rsid w:val="00343BB1"/>
    <w:rsid w:val="003465C0"/>
    <w:rsid w:val="00353088"/>
    <w:rsid w:val="00361F16"/>
    <w:rsid w:val="00362D20"/>
    <w:rsid w:val="00365702"/>
    <w:rsid w:val="00394C48"/>
    <w:rsid w:val="00394E7F"/>
    <w:rsid w:val="003A3617"/>
    <w:rsid w:val="003A515E"/>
    <w:rsid w:val="003A64F9"/>
    <w:rsid w:val="003C227D"/>
    <w:rsid w:val="003F3C42"/>
    <w:rsid w:val="004077BE"/>
    <w:rsid w:val="00411125"/>
    <w:rsid w:val="004179FB"/>
    <w:rsid w:val="00421475"/>
    <w:rsid w:val="00464AE6"/>
    <w:rsid w:val="00494518"/>
    <w:rsid w:val="004C194B"/>
    <w:rsid w:val="004D16AC"/>
    <w:rsid w:val="004D6815"/>
    <w:rsid w:val="004F71EF"/>
    <w:rsid w:val="005052F8"/>
    <w:rsid w:val="00511CA3"/>
    <w:rsid w:val="00516451"/>
    <w:rsid w:val="00563F49"/>
    <w:rsid w:val="00591602"/>
    <w:rsid w:val="005919B1"/>
    <w:rsid w:val="0059240F"/>
    <w:rsid w:val="005B0BC9"/>
    <w:rsid w:val="005B40CF"/>
    <w:rsid w:val="005D2B53"/>
    <w:rsid w:val="005E406B"/>
    <w:rsid w:val="005E4928"/>
    <w:rsid w:val="005E7A47"/>
    <w:rsid w:val="005F2BF0"/>
    <w:rsid w:val="006119D1"/>
    <w:rsid w:val="0061443D"/>
    <w:rsid w:val="006250C4"/>
    <w:rsid w:val="00635E60"/>
    <w:rsid w:val="0064246C"/>
    <w:rsid w:val="006432C9"/>
    <w:rsid w:val="00673B3D"/>
    <w:rsid w:val="00676BA3"/>
    <w:rsid w:val="00686CCA"/>
    <w:rsid w:val="0069312C"/>
    <w:rsid w:val="006A0290"/>
    <w:rsid w:val="006A0B8A"/>
    <w:rsid w:val="006C70C3"/>
    <w:rsid w:val="006D14F8"/>
    <w:rsid w:val="006D5A93"/>
    <w:rsid w:val="006E136F"/>
    <w:rsid w:val="006E2504"/>
    <w:rsid w:val="00711361"/>
    <w:rsid w:val="007339EA"/>
    <w:rsid w:val="007503F3"/>
    <w:rsid w:val="007665C4"/>
    <w:rsid w:val="007836F5"/>
    <w:rsid w:val="007D454E"/>
    <w:rsid w:val="007D6C97"/>
    <w:rsid w:val="007E564F"/>
    <w:rsid w:val="007F33D8"/>
    <w:rsid w:val="007F3D3D"/>
    <w:rsid w:val="00801C38"/>
    <w:rsid w:val="00806D55"/>
    <w:rsid w:val="00813A41"/>
    <w:rsid w:val="008332F7"/>
    <w:rsid w:val="0084603D"/>
    <w:rsid w:val="00851D12"/>
    <w:rsid w:val="00853552"/>
    <w:rsid w:val="008540C4"/>
    <w:rsid w:val="00882B0B"/>
    <w:rsid w:val="008907F7"/>
    <w:rsid w:val="008A25DA"/>
    <w:rsid w:val="008B6523"/>
    <w:rsid w:val="008D0F66"/>
    <w:rsid w:val="008E2920"/>
    <w:rsid w:val="008F5A26"/>
    <w:rsid w:val="009158D1"/>
    <w:rsid w:val="00980349"/>
    <w:rsid w:val="009856E4"/>
    <w:rsid w:val="0099632A"/>
    <w:rsid w:val="00997026"/>
    <w:rsid w:val="009B7973"/>
    <w:rsid w:val="009B7C96"/>
    <w:rsid w:val="009C1E18"/>
    <w:rsid w:val="009C4C57"/>
    <w:rsid w:val="009D35C8"/>
    <w:rsid w:val="009D3760"/>
    <w:rsid w:val="009D4836"/>
    <w:rsid w:val="009F3CB2"/>
    <w:rsid w:val="009F3D7B"/>
    <w:rsid w:val="009F5040"/>
    <w:rsid w:val="00A2003F"/>
    <w:rsid w:val="00A374B5"/>
    <w:rsid w:val="00A43918"/>
    <w:rsid w:val="00A5751A"/>
    <w:rsid w:val="00A875EE"/>
    <w:rsid w:val="00AA4747"/>
    <w:rsid w:val="00AE0BAD"/>
    <w:rsid w:val="00AE4500"/>
    <w:rsid w:val="00AF1ABB"/>
    <w:rsid w:val="00AF439C"/>
    <w:rsid w:val="00B02289"/>
    <w:rsid w:val="00B13FED"/>
    <w:rsid w:val="00B6464D"/>
    <w:rsid w:val="00B65C4A"/>
    <w:rsid w:val="00B709A9"/>
    <w:rsid w:val="00BD77B6"/>
    <w:rsid w:val="00BE77C5"/>
    <w:rsid w:val="00BF0AF4"/>
    <w:rsid w:val="00C608DB"/>
    <w:rsid w:val="00C83C2E"/>
    <w:rsid w:val="00CB4376"/>
    <w:rsid w:val="00CD0902"/>
    <w:rsid w:val="00CE3232"/>
    <w:rsid w:val="00CF797A"/>
    <w:rsid w:val="00D21E5F"/>
    <w:rsid w:val="00D32D16"/>
    <w:rsid w:val="00D334E6"/>
    <w:rsid w:val="00D63982"/>
    <w:rsid w:val="00D67209"/>
    <w:rsid w:val="00D851B6"/>
    <w:rsid w:val="00DE4286"/>
    <w:rsid w:val="00DF254E"/>
    <w:rsid w:val="00E00BC6"/>
    <w:rsid w:val="00E113A6"/>
    <w:rsid w:val="00E31A86"/>
    <w:rsid w:val="00E62375"/>
    <w:rsid w:val="00E877CE"/>
    <w:rsid w:val="00E9130E"/>
    <w:rsid w:val="00E94C3B"/>
    <w:rsid w:val="00E95DE4"/>
    <w:rsid w:val="00EA35A9"/>
    <w:rsid w:val="00EA55D6"/>
    <w:rsid w:val="00EB05DE"/>
    <w:rsid w:val="00EB286E"/>
    <w:rsid w:val="00EC7D4C"/>
    <w:rsid w:val="00ED65C8"/>
    <w:rsid w:val="00EE3858"/>
    <w:rsid w:val="00EF1C49"/>
    <w:rsid w:val="00EF7365"/>
    <w:rsid w:val="00F1219F"/>
    <w:rsid w:val="00F1788E"/>
    <w:rsid w:val="00F55E87"/>
    <w:rsid w:val="00F75B5E"/>
    <w:rsid w:val="00FC1700"/>
    <w:rsid w:val="00FC1CCF"/>
    <w:rsid w:val="00FD675D"/>
    <w:rsid w:val="00FE57C9"/>
    <w:rsid w:val="00FE6AE7"/>
    <w:rsid w:val="00FF3D50"/>
    <w:rsid w:val="00FF6147"/>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189B5F86"/>
  <w15:docId w15:val="{33353C61-B4D8-48BB-8735-5D3D8092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E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40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40C4"/>
  </w:style>
  <w:style w:type="paragraph" w:styleId="Fuzeile">
    <w:name w:val="footer"/>
    <w:basedOn w:val="Standard"/>
    <w:link w:val="FuzeileZchn"/>
    <w:uiPriority w:val="99"/>
    <w:unhideWhenUsed/>
    <w:rsid w:val="008540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40C4"/>
  </w:style>
  <w:style w:type="paragraph" w:styleId="Sprechblasentext">
    <w:name w:val="Balloon Text"/>
    <w:basedOn w:val="Standard"/>
    <w:link w:val="SprechblasentextZchn"/>
    <w:uiPriority w:val="99"/>
    <w:semiHidden/>
    <w:unhideWhenUsed/>
    <w:rsid w:val="006A0B8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0B8A"/>
    <w:rPr>
      <w:rFonts w:ascii="Tahoma" w:hAnsi="Tahoma" w:cs="Tahoma"/>
      <w:sz w:val="16"/>
      <w:szCs w:val="16"/>
    </w:rPr>
  </w:style>
  <w:style w:type="paragraph" w:styleId="KeinLeerraum">
    <w:name w:val="No Spacing"/>
    <w:link w:val="KeinLeerraumZchn"/>
    <w:uiPriority w:val="1"/>
    <w:qFormat/>
    <w:rsid w:val="003F3C42"/>
    <w:pPr>
      <w:spacing w:after="0" w:line="240" w:lineRule="auto"/>
    </w:pPr>
    <w:rPr>
      <w:rFonts w:eastAsiaTheme="minorEastAsia"/>
      <w:lang w:val="de-DE"/>
    </w:rPr>
  </w:style>
  <w:style w:type="character" w:customStyle="1" w:styleId="KeinLeerraumZchn">
    <w:name w:val="Kein Leerraum Zchn"/>
    <w:basedOn w:val="Absatz-Standardschriftart"/>
    <w:link w:val="KeinLeerraum"/>
    <w:uiPriority w:val="1"/>
    <w:rsid w:val="003F3C42"/>
    <w:rPr>
      <w:rFonts w:eastAsiaTheme="minorEastAsia"/>
      <w:lang w:val="de-DE"/>
    </w:rPr>
  </w:style>
  <w:style w:type="paragraph" w:customStyle="1" w:styleId="Lauftext">
    <w:name w:val="Lauftext"/>
    <w:basedOn w:val="Standard"/>
    <w:uiPriority w:val="99"/>
    <w:rsid w:val="00310D7D"/>
    <w:pPr>
      <w:autoSpaceDE w:val="0"/>
      <w:autoSpaceDN w:val="0"/>
      <w:adjustRightInd w:val="0"/>
      <w:spacing w:after="0" w:line="220" w:lineRule="atLeast"/>
      <w:jc w:val="both"/>
      <w:textAlignment w:val="center"/>
    </w:pPr>
    <w:rPr>
      <w:rFonts w:ascii="Verdana" w:hAnsi="Verdana" w:cs="Verdana"/>
      <w:color w:val="000000"/>
      <w:sz w:val="15"/>
      <w:szCs w:val="15"/>
    </w:rPr>
  </w:style>
  <w:style w:type="paragraph" w:styleId="Untertitel">
    <w:name w:val="Subtitle"/>
    <w:basedOn w:val="Lauftext"/>
    <w:link w:val="UntertitelZchn"/>
    <w:uiPriority w:val="99"/>
    <w:qFormat/>
    <w:rsid w:val="00310D7D"/>
    <w:rPr>
      <w:rFonts w:ascii="Verdana-Bold" w:hAnsi="Verdana-Bold" w:cs="Verdana-Bold"/>
      <w:b/>
      <w:bCs/>
    </w:rPr>
  </w:style>
  <w:style w:type="character" w:customStyle="1" w:styleId="UntertitelZchn">
    <w:name w:val="Untertitel Zchn"/>
    <w:basedOn w:val="Absatz-Standardschriftart"/>
    <w:link w:val="Untertitel"/>
    <w:uiPriority w:val="99"/>
    <w:rsid w:val="00310D7D"/>
    <w:rPr>
      <w:rFonts w:ascii="Verdana-Bold" w:hAnsi="Verdana-Bold" w:cs="Verdana-Bold"/>
      <w:b/>
      <w:bCs/>
      <w:color w:val="000000"/>
      <w:sz w:val="15"/>
      <w:szCs w:val="15"/>
    </w:rPr>
  </w:style>
  <w:style w:type="paragraph" w:customStyle="1" w:styleId="WSCLauftext">
    <w:name w:val="WSC_Lauftext"/>
    <w:autoRedefine/>
    <w:qFormat/>
    <w:rsid w:val="00D21E5F"/>
    <w:pPr>
      <w:spacing w:after="0"/>
    </w:pPr>
    <w:rPr>
      <w:rFonts w:ascii="Verdana" w:hAnsi="Verdana" w:cs="Verdana"/>
      <w:sz w:val="15"/>
      <w:szCs w:val="15"/>
    </w:rPr>
  </w:style>
  <w:style w:type="paragraph" w:customStyle="1" w:styleId="WSCHeadline">
    <w:name w:val="WSC_Headline"/>
    <w:basedOn w:val="WSCLauftext"/>
    <w:qFormat/>
    <w:rsid w:val="00D21E5F"/>
    <w:pPr>
      <w:spacing w:line="320" w:lineRule="exact"/>
    </w:pPr>
    <w:rPr>
      <w:color w:val="E6140A"/>
      <w:sz w:val="24"/>
      <w:szCs w:val="24"/>
    </w:rPr>
  </w:style>
  <w:style w:type="paragraph" w:styleId="Titel">
    <w:name w:val="Title"/>
    <w:basedOn w:val="Untertitel"/>
    <w:link w:val="TitelZchn"/>
    <w:uiPriority w:val="99"/>
    <w:qFormat/>
    <w:rsid w:val="003465C0"/>
    <w:pPr>
      <w:spacing w:line="320" w:lineRule="atLeast"/>
    </w:pPr>
    <w:rPr>
      <w:rFonts w:ascii="Verdana" w:hAnsi="Verdana" w:cs="Verdana"/>
      <w:color w:val="D70928"/>
      <w:sz w:val="24"/>
      <w:szCs w:val="24"/>
    </w:rPr>
  </w:style>
  <w:style w:type="character" w:customStyle="1" w:styleId="TitelZchn">
    <w:name w:val="Titel Zchn"/>
    <w:basedOn w:val="Absatz-Standardschriftart"/>
    <w:link w:val="Titel"/>
    <w:uiPriority w:val="99"/>
    <w:rsid w:val="003465C0"/>
    <w:rPr>
      <w:rFonts w:ascii="Verdana" w:hAnsi="Verdana" w:cs="Verdana"/>
      <w:b/>
      <w:bCs/>
      <w:color w:val="D70928"/>
      <w:sz w:val="24"/>
      <w:szCs w:val="24"/>
    </w:rPr>
  </w:style>
  <w:style w:type="table" w:styleId="Tabellenraster">
    <w:name w:val="Table Grid"/>
    <w:basedOn w:val="NormaleTabelle"/>
    <w:uiPriority w:val="59"/>
    <w:rsid w:val="00346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rsid w:val="00154697"/>
    <w:pPr>
      <w:autoSpaceDE w:val="0"/>
      <w:autoSpaceDN w:val="0"/>
      <w:adjustRightInd w:val="0"/>
      <w:spacing w:after="0" w:line="288" w:lineRule="auto"/>
      <w:textAlignment w:val="center"/>
    </w:pPr>
    <w:rPr>
      <w:rFonts w:ascii="Verdana" w:hAnsi="Verdana" w:cs="Verdana"/>
      <w:color w:val="000000"/>
      <w:sz w:val="24"/>
      <w:szCs w:val="24"/>
      <w:lang w:val="en-GB"/>
    </w:rPr>
  </w:style>
  <w:style w:type="table" w:customStyle="1" w:styleId="Tabellenraster1">
    <w:name w:val="Tabellenraster1"/>
    <w:basedOn w:val="NormaleTabelle"/>
    <w:next w:val="Tabellenraster"/>
    <w:uiPriority w:val="59"/>
    <w:rsid w:val="00FC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97026"/>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997026"/>
    <w:rPr>
      <w:b/>
      <w:bCs/>
    </w:rPr>
  </w:style>
  <w:style w:type="character" w:styleId="Hyperlink">
    <w:name w:val="Hyperlink"/>
    <w:basedOn w:val="Absatz-Standardschriftart"/>
    <w:uiPriority w:val="99"/>
    <w:unhideWhenUsed/>
    <w:rsid w:val="00BE77C5"/>
    <w:rPr>
      <w:color w:val="0000FF" w:themeColor="hyperlink"/>
      <w:u w:val="single"/>
    </w:rPr>
  </w:style>
  <w:style w:type="character" w:styleId="NichtaufgelsteErwhnung">
    <w:name w:val="Unresolved Mention"/>
    <w:basedOn w:val="Absatz-Standardschriftart"/>
    <w:uiPriority w:val="99"/>
    <w:semiHidden/>
    <w:unhideWhenUsed/>
    <w:rsid w:val="00BE77C5"/>
    <w:rPr>
      <w:color w:val="605E5C"/>
      <w:shd w:val="clear" w:color="auto" w:fill="E1DFDD"/>
    </w:rPr>
  </w:style>
  <w:style w:type="paragraph" w:styleId="Listenabsatz">
    <w:name w:val="List Paragraph"/>
    <w:basedOn w:val="Standard"/>
    <w:uiPriority w:val="34"/>
    <w:qFormat/>
    <w:rsid w:val="003A3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441463">
      <w:bodyDiv w:val="1"/>
      <w:marLeft w:val="0"/>
      <w:marRight w:val="0"/>
      <w:marTop w:val="0"/>
      <w:marBottom w:val="0"/>
      <w:divBdr>
        <w:top w:val="none" w:sz="0" w:space="0" w:color="auto"/>
        <w:left w:val="none" w:sz="0" w:space="0" w:color="auto"/>
        <w:bottom w:val="none" w:sz="0" w:space="0" w:color="auto"/>
        <w:right w:val="none" w:sz="0" w:space="0" w:color="auto"/>
      </w:divBdr>
    </w:div>
    <w:div w:id="1183207026">
      <w:bodyDiv w:val="1"/>
      <w:marLeft w:val="0"/>
      <w:marRight w:val="0"/>
      <w:marTop w:val="0"/>
      <w:marBottom w:val="0"/>
      <w:divBdr>
        <w:top w:val="none" w:sz="0" w:space="0" w:color="auto"/>
        <w:left w:val="none" w:sz="0" w:space="0" w:color="auto"/>
        <w:bottom w:val="none" w:sz="0" w:space="0" w:color="auto"/>
        <w:right w:val="none" w:sz="0" w:space="0" w:color="auto"/>
      </w:divBdr>
    </w:div>
    <w:div w:id="1526097714">
      <w:bodyDiv w:val="1"/>
      <w:marLeft w:val="0"/>
      <w:marRight w:val="0"/>
      <w:marTop w:val="0"/>
      <w:marBottom w:val="0"/>
      <w:divBdr>
        <w:top w:val="none" w:sz="0" w:space="0" w:color="auto"/>
        <w:left w:val="none" w:sz="0" w:space="0" w:color="auto"/>
        <w:bottom w:val="none" w:sz="0" w:space="0" w:color="auto"/>
        <w:right w:val="none" w:sz="0" w:space="0" w:color="auto"/>
      </w:divBdr>
    </w:div>
    <w:div w:id="1562711768">
      <w:bodyDiv w:val="1"/>
      <w:marLeft w:val="0"/>
      <w:marRight w:val="0"/>
      <w:marTop w:val="0"/>
      <w:marBottom w:val="0"/>
      <w:divBdr>
        <w:top w:val="none" w:sz="0" w:space="0" w:color="auto"/>
        <w:left w:val="none" w:sz="0" w:space="0" w:color="auto"/>
        <w:bottom w:val="none" w:sz="0" w:space="0" w:color="auto"/>
        <w:right w:val="none" w:sz="0" w:space="0" w:color="auto"/>
      </w:divBdr>
    </w:div>
    <w:div w:id="186563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iliria.ch"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image" Target="media/image10.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fciliria.ch" TargetMode="External"/><Relationship Id="rId22" Type="http://schemas.openxmlformats.org/officeDocument/2006/relationships/image" Target="media/image7.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dit\AppData\Local\Temp\Temp1_04_Matchprogramm.zip\Word\HSC_Matchprogramm_A5_2019_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EF1EC-7796-41E8-BA33-847AEEF5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HSC_Matchprogramm_A5_2019_D.dotx</Template>
  <TotalTime>0</TotalTime>
  <Pages>8</Pages>
  <Words>8</Words>
  <Characters>51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Schlussseite</vt:lpstr>
    </vt:vector>
  </TitlesOfParts>
  <Company>m.a.d.</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Schlussseite</dc:title>
  <dc:subject/>
  <dc:creator>ardit</dc:creator>
  <cp:keywords/>
  <dc:description/>
  <cp:lastModifiedBy>ardit</cp:lastModifiedBy>
  <cp:revision>5</cp:revision>
  <cp:lastPrinted>2019-08-25T12:11:00Z</cp:lastPrinted>
  <dcterms:created xsi:type="dcterms:W3CDTF">2019-08-25T12:09:00Z</dcterms:created>
  <dcterms:modified xsi:type="dcterms:W3CDTF">2019-08-25T12:12:00Z</dcterms:modified>
</cp:coreProperties>
</file>